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748AE" w14:textId="77777777" w:rsidR="002B09B4" w:rsidRDefault="002B09B4" w:rsidP="002B09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BETTS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14:paraId="464BE698" w14:textId="77777777" w:rsidR="002B09B4" w:rsidRDefault="002B09B4" w:rsidP="002B09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8DA3593" w14:textId="77777777" w:rsidR="002B09B4" w:rsidRDefault="002B09B4" w:rsidP="002B09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64638DF" w14:textId="77777777" w:rsidR="002B09B4" w:rsidRDefault="002B09B4" w:rsidP="002B09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Oct.1418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Bertelmew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Walton, Norfolk(q.v.), and John</w:t>
      </w:r>
    </w:p>
    <w:p w14:paraId="1F008F24" w14:textId="77777777" w:rsidR="002B09B4" w:rsidRDefault="002B09B4" w:rsidP="002B09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Jannye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Oulton(q.v.) granted 5 acres of land with appurtenances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Irminglond</w:t>
      </w:r>
      <w:proofErr w:type="spellEnd"/>
    </w:p>
    <w:p w14:paraId="73802088" w14:textId="77777777" w:rsidR="002B09B4" w:rsidRDefault="002B09B4" w:rsidP="002B09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 William Prat of Oulton(q.v.).</w:t>
      </w:r>
    </w:p>
    <w:p w14:paraId="156CF40D" w14:textId="77777777" w:rsidR="002B09B4" w:rsidRDefault="002B09B4" w:rsidP="002B09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WARD 2/32/118A/23)</w:t>
      </w:r>
    </w:p>
    <w:p w14:paraId="0FDB46E8" w14:textId="77777777" w:rsidR="002B09B4" w:rsidRDefault="002B09B4" w:rsidP="002B09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A3BDDE3" w14:textId="77777777" w:rsidR="002B09B4" w:rsidRDefault="002B09B4" w:rsidP="002B09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5BC42BB" w14:textId="77777777" w:rsidR="002B09B4" w:rsidRDefault="002B09B4" w:rsidP="002B09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September 2021</w:t>
      </w:r>
    </w:p>
    <w:p w14:paraId="0995502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DEAEB" w14:textId="77777777" w:rsidR="002B09B4" w:rsidRDefault="002B09B4" w:rsidP="009139A6">
      <w:r>
        <w:separator/>
      </w:r>
    </w:p>
  </w:endnote>
  <w:endnote w:type="continuationSeparator" w:id="0">
    <w:p w14:paraId="726A255A" w14:textId="77777777" w:rsidR="002B09B4" w:rsidRDefault="002B09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2D4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260D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365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FBFBB" w14:textId="77777777" w:rsidR="002B09B4" w:rsidRDefault="002B09B4" w:rsidP="009139A6">
      <w:r>
        <w:separator/>
      </w:r>
    </w:p>
  </w:footnote>
  <w:footnote w:type="continuationSeparator" w:id="0">
    <w:p w14:paraId="322CA99D" w14:textId="77777777" w:rsidR="002B09B4" w:rsidRDefault="002B09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BCF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774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B1B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9B4"/>
    <w:rsid w:val="000666E0"/>
    <w:rsid w:val="002510B7"/>
    <w:rsid w:val="002B09B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C4AF8"/>
  <w15:chartTrackingRefBased/>
  <w15:docId w15:val="{DF6813C9-91C8-4787-A43D-EAC102E9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2021-09-10T11:00:00Z</dcterms:created>
  <dcterms:modified xsi:type="dcterms:W3CDTF">2021-09-10T11:00:00Z</dcterms:modified>
</cp:coreProperties>
</file>