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762FE5" w14:textId="77777777" w:rsidR="00DD22C5" w:rsidRDefault="00DD22C5" w:rsidP="00DD22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BETTES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A1827B3" w14:textId="77777777" w:rsidR="00DD22C5" w:rsidRDefault="00DD22C5" w:rsidP="00DD22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Aylsham, Norfolk. Butcher.</w:t>
      </w:r>
    </w:p>
    <w:p w14:paraId="0BB7F11F" w14:textId="77777777" w:rsidR="00DD22C5" w:rsidRDefault="00DD22C5" w:rsidP="00DD22C5">
      <w:pPr>
        <w:rPr>
          <w:rFonts w:ascii="Times New Roman" w:hAnsi="Times New Roman" w:cs="Times New Roman"/>
        </w:rPr>
      </w:pPr>
    </w:p>
    <w:p w14:paraId="2AA9E5BD" w14:textId="77777777" w:rsidR="00DD22C5" w:rsidRDefault="00DD22C5" w:rsidP="00DD22C5">
      <w:pPr>
        <w:rPr>
          <w:rFonts w:ascii="Times New Roman" w:hAnsi="Times New Roman" w:cs="Times New Roman"/>
        </w:rPr>
      </w:pPr>
    </w:p>
    <w:p w14:paraId="52DF5555" w14:textId="77777777" w:rsidR="00DD22C5" w:rsidRDefault="00DD22C5" w:rsidP="00DD22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Porteland</w:t>
      </w:r>
      <w:proofErr w:type="spellEnd"/>
      <w:r>
        <w:rPr>
          <w:rFonts w:ascii="Times New Roman" w:hAnsi="Times New Roman" w:cs="Times New Roman"/>
        </w:rPr>
        <w:t xml:space="preserve"> of Norwich, Alderman(q.v.), brought a plaint of debt against</w:t>
      </w:r>
    </w:p>
    <w:p w14:paraId="5CD97744" w14:textId="77777777" w:rsidR="00DD22C5" w:rsidRDefault="00DD22C5" w:rsidP="00DD22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 and Richard Galle of Lowestoft(q.v.).</w:t>
      </w:r>
    </w:p>
    <w:p w14:paraId="1DC1604B" w14:textId="77777777" w:rsidR="00DD22C5" w:rsidRDefault="00DD22C5" w:rsidP="00DD22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355C7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E97E900" w14:textId="77777777" w:rsidR="00DD22C5" w:rsidRDefault="00DD22C5" w:rsidP="00DD22C5">
      <w:pPr>
        <w:rPr>
          <w:rFonts w:ascii="Times New Roman" w:hAnsi="Times New Roman" w:cs="Times New Roman"/>
        </w:rPr>
      </w:pPr>
    </w:p>
    <w:p w14:paraId="44D270FA" w14:textId="77777777" w:rsidR="00DD22C5" w:rsidRDefault="00DD22C5" w:rsidP="00DD22C5">
      <w:pPr>
        <w:rPr>
          <w:rFonts w:ascii="Times New Roman" w:hAnsi="Times New Roman" w:cs="Times New Roman"/>
        </w:rPr>
      </w:pPr>
    </w:p>
    <w:p w14:paraId="584507B4" w14:textId="77777777" w:rsidR="00DD22C5" w:rsidRDefault="00DD22C5" w:rsidP="00DD22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October 2018</w:t>
      </w:r>
    </w:p>
    <w:p w14:paraId="20A8D9A2" w14:textId="77777777" w:rsidR="006B2F86" w:rsidRPr="00E71FC3" w:rsidRDefault="00DD22C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D5BCFB" w14:textId="77777777" w:rsidR="00DD22C5" w:rsidRDefault="00DD22C5" w:rsidP="00E71FC3">
      <w:r>
        <w:separator/>
      </w:r>
    </w:p>
  </w:endnote>
  <w:endnote w:type="continuationSeparator" w:id="0">
    <w:p w14:paraId="0323F8CD" w14:textId="77777777" w:rsidR="00DD22C5" w:rsidRDefault="00DD22C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0CAB8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B1E73C" w14:textId="77777777" w:rsidR="00DD22C5" w:rsidRDefault="00DD22C5" w:rsidP="00E71FC3">
      <w:r>
        <w:separator/>
      </w:r>
    </w:p>
  </w:footnote>
  <w:footnote w:type="continuationSeparator" w:id="0">
    <w:p w14:paraId="2CEB4CF3" w14:textId="77777777" w:rsidR="00DD22C5" w:rsidRDefault="00DD22C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2C5"/>
    <w:rsid w:val="001A7C09"/>
    <w:rsid w:val="00577BD5"/>
    <w:rsid w:val="00656CBA"/>
    <w:rsid w:val="006A1F77"/>
    <w:rsid w:val="00733BE7"/>
    <w:rsid w:val="00AB52E8"/>
    <w:rsid w:val="00B16D3F"/>
    <w:rsid w:val="00BB41AC"/>
    <w:rsid w:val="00DD22C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DEAC6"/>
  <w15:chartTrackingRefBased/>
  <w15:docId w15:val="{808F6984-69B2-40AE-8919-4ADB301D7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22C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D22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2018-11-08T22:35:00Z</dcterms:created>
  <dcterms:modified xsi:type="dcterms:W3CDTF">2018-11-08T22:35:00Z</dcterms:modified>
</cp:coreProperties>
</file>