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37E" w:rsidRDefault="004E537E" w:rsidP="004E53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BETTES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4E537E" w:rsidRDefault="004E537E" w:rsidP="004E537E">
      <w:pPr>
        <w:rPr>
          <w:rFonts w:ascii="Times New Roman" w:hAnsi="Times New Roman" w:cs="Times New Roman"/>
        </w:rPr>
      </w:pPr>
    </w:p>
    <w:p w:rsidR="004E537E" w:rsidRDefault="004E537E" w:rsidP="004E537E">
      <w:pPr>
        <w:rPr>
          <w:rFonts w:ascii="Times New Roman" w:hAnsi="Times New Roman" w:cs="Times New Roman"/>
        </w:rPr>
      </w:pPr>
    </w:p>
    <w:p w:rsidR="004E537E" w:rsidRDefault="004E537E" w:rsidP="004E53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Roger Paley, chaplain(q.v.).</w:t>
      </w:r>
    </w:p>
    <w:p w:rsidR="004E537E" w:rsidRDefault="004E537E" w:rsidP="004E53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4E537E" w:rsidRDefault="004E537E" w:rsidP="004E537E">
      <w:pPr>
        <w:rPr>
          <w:rFonts w:ascii="Times New Roman" w:hAnsi="Times New Roman" w:cs="Times New Roman"/>
        </w:rPr>
      </w:pPr>
    </w:p>
    <w:p w:rsidR="004E537E" w:rsidRDefault="004E537E" w:rsidP="004E537E">
      <w:pPr>
        <w:rPr>
          <w:rFonts w:ascii="Times New Roman" w:hAnsi="Times New Roman" w:cs="Times New Roman"/>
        </w:rPr>
      </w:pPr>
    </w:p>
    <w:p w:rsidR="004E537E" w:rsidRDefault="004E537E" w:rsidP="004E53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2017</w:t>
      </w:r>
    </w:p>
    <w:p w:rsidR="006B2F86" w:rsidRPr="00E71FC3" w:rsidRDefault="004E53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37E" w:rsidRDefault="004E537E" w:rsidP="00E71FC3">
      <w:r>
        <w:separator/>
      </w:r>
    </w:p>
  </w:endnote>
  <w:endnote w:type="continuationSeparator" w:id="0">
    <w:p w:rsidR="004E537E" w:rsidRDefault="004E53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37E" w:rsidRDefault="004E537E" w:rsidP="00E71FC3">
      <w:r>
        <w:separator/>
      </w:r>
    </w:p>
  </w:footnote>
  <w:footnote w:type="continuationSeparator" w:id="0">
    <w:p w:rsidR="004E537E" w:rsidRDefault="004E53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7E"/>
    <w:rsid w:val="001A7C09"/>
    <w:rsid w:val="004E53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509B6-05E1-48BF-992C-19A27C1C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E537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2017-04-27T19:58:00Z</dcterms:created>
  <dcterms:modified xsi:type="dcterms:W3CDTF">2017-04-27T19:58:00Z</dcterms:modified>
</cp:coreProperties>
</file>