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FC66E0" w14:textId="6CF5EECF" w:rsidR="006B2F86" w:rsidRDefault="00F94B19" w:rsidP="00E71FC3">
      <w:pPr>
        <w:pStyle w:val="NoSpacing"/>
      </w:pPr>
      <w:r>
        <w:rPr>
          <w:u w:val="single"/>
        </w:rPr>
        <w:t>Henry BETTES</w:t>
      </w:r>
      <w:r>
        <w:t xml:space="preserve">    </w:t>
      </w:r>
      <w:proofErr w:type="gramStart"/>
      <w:r>
        <w:t xml:space="preserve">   (</w:t>
      </w:r>
      <w:proofErr w:type="gramEnd"/>
      <w:r>
        <w:t>fl.1486)</w:t>
      </w:r>
    </w:p>
    <w:p w14:paraId="31D7794E" w14:textId="51BA6E22" w:rsidR="00F94B19" w:rsidRDefault="00F94B19" w:rsidP="00E71FC3">
      <w:pPr>
        <w:pStyle w:val="NoSpacing"/>
      </w:pPr>
      <w:r>
        <w:t>of York. Wax chandler.</w:t>
      </w:r>
    </w:p>
    <w:p w14:paraId="781FEC02" w14:textId="7BAE0AE0" w:rsidR="00F94B19" w:rsidRDefault="00F94B19" w:rsidP="00E71FC3">
      <w:pPr>
        <w:pStyle w:val="NoSpacing"/>
      </w:pPr>
    </w:p>
    <w:p w14:paraId="5EE420D8" w14:textId="70CCE6D7" w:rsidR="00F94B19" w:rsidRDefault="00F94B19" w:rsidP="00E71FC3">
      <w:pPr>
        <w:pStyle w:val="NoSpacing"/>
      </w:pPr>
    </w:p>
    <w:p w14:paraId="7FC0C747" w14:textId="2F1D0E65" w:rsidR="00F94B19" w:rsidRDefault="00F94B19" w:rsidP="00E71FC3">
      <w:pPr>
        <w:pStyle w:val="NoSpacing"/>
      </w:pPr>
      <w:r>
        <w:tab/>
        <w:t>1486</w:t>
      </w:r>
      <w:r>
        <w:tab/>
        <w:t xml:space="preserve">His former apprentice, John Cooke(q.v.), became a Freeman by </w:t>
      </w:r>
    </w:p>
    <w:p w14:paraId="08BDFD54" w14:textId="633C2C0A" w:rsidR="00F94B19" w:rsidRDefault="00F94B19" w:rsidP="00E71FC3">
      <w:pPr>
        <w:pStyle w:val="NoSpacing"/>
      </w:pPr>
      <w:r>
        <w:tab/>
      </w:r>
      <w:r>
        <w:tab/>
        <w:t>apprenticeship.   (R.F.Y. p.212)</w:t>
      </w:r>
    </w:p>
    <w:p w14:paraId="16726762" w14:textId="3DF4D5B8" w:rsidR="00F94B19" w:rsidRDefault="00F94B19" w:rsidP="00E71FC3">
      <w:pPr>
        <w:pStyle w:val="NoSpacing"/>
      </w:pPr>
    </w:p>
    <w:p w14:paraId="74B7D9BE" w14:textId="4C294F6D" w:rsidR="00F94B19" w:rsidRDefault="00F94B19" w:rsidP="00E71FC3">
      <w:pPr>
        <w:pStyle w:val="NoSpacing"/>
      </w:pPr>
    </w:p>
    <w:p w14:paraId="67D8D6BF" w14:textId="519DFF3F" w:rsidR="00F94B19" w:rsidRPr="00F94B19" w:rsidRDefault="00F94B19" w:rsidP="00E71FC3">
      <w:pPr>
        <w:pStyle w:val="NoSpacing"/>
      </w:pPr>
      <w:r>
        <w:t>17 October 2018</w:t>
      </w:r>
      <w:bookmarkStart w:id="0" w:name="_GoBack"/>
      <w:bookmarkEnd w:id="0"/>
    </w:p>
    <w:sectPr w:rsidR="00F94B19" w:rsidRPr="00F94B1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667B34" w14:textId="77777777" w:rsidR="00F94B19" w:rsidRDefault="00F94B19" w:rsidP="00E71FC3">
      <w:pPr>
        <w:spacing w:after="0" w:line="240" w:lineRule="auto"/>
      </w:pPr>
      <w:r>
        <w:separator/>
      </w:r>
    </w:p>
  </w:endnote>
  <w:endnote w:type="continuationSeparator" w:id="0">
    <w:p w14:paraId="5F2F822B" w14:textId="77777777" w:rsidR="00F94B19" w:rsidRDefault="00F94B1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94D9F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E4C06A" w14:textId="77777777" w:rsidR="00F94B19" w:rsidRDefault="00F94B19" w:rsidP="00E71FC3">
      <w:pPr>
        <w:spacing w:after="0" w:line="240" w:lineRule="auto"/>
      </w:pPr>
      <w:r>
        <w:separator/>
      </w:r>
    </w:p>
  </w:footnote>
  <w:footnote w:type="continuationSeparator" w:id="0">
    <w:p w14:paraId="3A8CC648" w14:textId="77777777" w:rsidR="00F94B19" w:rsidRDefault="00F94B1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B1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7CB659"/>
  <w15:chartTrackingRefBased/>
  <w15:docId w15:val="{F0B8F1B0-E09F-4B30-BF28-AF1999572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2018-10-17T16:05:00Z</dcterms:created>
  <dcterms:modified xsi:type="dcterms:W3CDTF">2018-10-17T16:07:00Z</dcterms:modified>
</cp:coreProperties>
</file>