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680D1" w14:textId="72419473" w:rsidR="00B17F5D" w:rsidRDefault="00B17F5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BETTENHAM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ca.1430 -      )</w:t>
      </w:r>
    </w:p>
    <w:p w14:paraId="7E0A2DFE" w14:textId="51788BE0" w:rsidR="00B17F5D" w:rsidRDefault="00B17F5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Cranbrooke</w:t>
      </w:r>
      <w:proofErr w:type="spellEnd"/>
      <w:r>
        <w:rPr>
          <w:rFonts w:cs="Times New Roman"/>
          <w:szCs w:val="24"/>
        </w:rPr>
        <w:t>, Kent.</w:t>
      </w:r>
    </w:p>
    <w:p w14:paraId="0D2BAE38" w14:textId="77777777" w:rsidR="00B17F5D" w:rsidRDefault="00B17F5D" w:rsidP="009139A6">
      <w:pPr>
        <w:pStyle w:val="NoSpacing"/>
        <w:rPr>
          <w:rFonts w:cs="Times New Roman"/>
          <w:szCs w:val="24"/>
        </w:rPr>
      </w:pPr>
    </w:p>
    <w:p w14:paraId="7F319E3B" w14:textId="77777777" w:rsidR="00B17F5D" w:rsidRDefault="00B17F5D" w:rsidP="009139A6">
      <w:pPr>
        <w:pStyle w:val="NoSpacing"/>
        <w:rPr>
          <w:rFonts w:cs="Times New Roman"/>
          <w:szCs w:val="24"/>
        </w:rPr>
      </w:pPr>
    </w:p>
    <w:p w14:paraId="0D520B2B" w14:textId="77777777" w:rsidR="00B17F5D" w:rsidRDefault="00B17F5D" w:rsidP="00B17F5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Son of Stephen </w:t>
      </w:r>
      <w:proofErr w:type="spellStart"/>
      <w:r>
        <w:rPr>
          <w:rFonts w:cs="Times New Roman"/>
          <w:szCs w:val="24"/>
        </w:rPr>
        <w:t>Bettenham</w:t>
      </w:r>
      <w:proofErr w:type="spellEnd"/>
      <w:r>
        <w:rPr>
          <w:rFonts w:cs="Times New Roman"/>
          <w:szCs w:val="24"/>
        </w:rPr>
        <w:t xml:space="preserve">(q.v.) and </w:t>
      </w:r>
      <w:proofErr w:type="spellStart"/>
      <w:r>
        <w:rPr>
          <w:rFonts w:cs="Times New Roman"/>
          <w:szCs w:val="24"/>
        </w:rPr>
        <w:t>Helwise</w:t>
      </w:r>
      <w:proofErr w:type="spellEnd"/>
      <w:r>
        <w:rPr>
          <w:rFonts w:cs="Times New Roman"/>
          <w:szCs w:val="24"/>
        </w:rPr>
        <w:t>(q.v.).</w:t>
      </w:r>
    </w:p>
    <w:p w14:paraId="1F8316FD" w14:textId="77777777" w:rsidR="00B17F5D" w:rsidRDefault="00B17F5D" w:rsidP="00B17F5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(FamilySearch)</w:t>
      </w:r>
    </w:p>
    <w:p w14:paraId="378B8536" w14:textId="1774BF05" w:rsidR="00B17F5D" w:rsidRDefault="00B17F5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= Elizabeth </w:t>
      </w:r>
      <w:proofErr w:type="spellStart"/>
      <w:proofErr w:type="gramStart"/>
      <w:r>
        <w:rPr>
          <w:rFonts w:cs="Times New Roman"/>
          <w:szCs w:val="24"/>
        </w:rPr>
        <w:t>Aucher</w:t>
      </w:r>
      <w:proofErr w:type="spellEnd"/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14</w:t>
      </w:r>
      <w:r w:rsidR="00A837EC">
        <w:rPr>
          <w:rFonts w:cs="Times New Roman"/>
          <w:szCs w:val="24"/>
        </w:rPr>
        <w:t>4</w:t>
      </w:r>
      <w:r>
        <w:rPr>
          <w:rFonts w:cs="Times New Roman"/>
          <w:szCs w:val="24"/>
        </w:rPr>
        <w:t>0 -    )</w:t>
      </w:r>
    </w:p>
    <w:p w14:paraId="707CA89B" w14:textId="200F6032" w:rsidR="00B17F5D" w:rsidRDefault="00B17F5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Son:   Thomas.   (ibid.)</w:t>
      </w:r>
    </w:p>
    <w:p w14:paraId="19CCEE8F" w14:textId="77777777" w:rsidR="00B17F5D" w:rsidRDefault="00B17F5D" w:rsidP="009139A6">
      <w:pPr>
        <w:pStyle w:val="NoSpacing"/>
        <w:rPr>
          <w:rFonts w:cs="Times New Roman"/>
          <w:szCs w:val="24"/>
        </w:rPr>
      </w:pPr>
    </w:p>
    <w:p w14:paraId="28FA2BC5" w14:textId="77777777" w:rsidR="00B17F5D" w:rsidRDefault="00B17F5D" w:rsidP="009139A6">
      <w:pPr>
        <w:pStyle w:val="NoSpacing"/>
        <w:rPr>
          <w:rFonts w:cs="Times New Roman"/>
          <w:szCs w:val="24"/>
        </w:rPr>
      </w:pPr>
    </w:p>
    <w:p w14:paraId="32BADC03" w14:textId="3594677B" w:rsidR="00B17F5D" w:rsidRPr="00B17F5D" w:rsidRDefault="00A837E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September 2023</w:t>
      </w:r>
    </w:p>
    <w:sectPr w:rsidR="00B17F5D" w:rsidRPr="00B17F5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9C0175" w14:textId="77777777" w:rsidR="00B17F5D" w:rsidRDefault="00B17F5D" w:rsidP="009139A6">
      <w:r>
        <w:separator/>
      </w:r>
    </w:p>
  </w:endnote>
  <w:endnote w:type="continuationSeparator" w:id="0">
    <w:p w14:paraId="776CC54A" w14:textId="77777777" w:rsidR="00B17F5D" w:rsidRDefault="00B17F5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7DFE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47BF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E91E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F6D972" w14:textId="77777777" w:rsidR="00B17F5D" w:rsidRDefault="00B17F5D" w:rsidP="009139A6">
      <w:r>
        <w:separator/>
      </w:r>
    </w:p>
  </w:footnote>
  <w:footnote w:type="continuationSeparator" w:id="0">
    <w:p w14:paraId="7DEE7DDA" w14:textId="77777777" w:rsidR="00B17F5D" w:rsidRDefault="00B17F5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05FD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28F0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D2FD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F5D"/>
    <w:rsid w:val="000666E0"/>
    <w:rsid w:val="002510B7"/>
    <w:rsid w:val="005C130B"/>
    <w:rsid w:val="00826F5C"/>
    <w:rsid w:val="009139A6"/>
    <w:rsid w:val="009448BB"/>
    <w:rsid w:val="00947624"/>
    <w:rsid w:val="00A3176C"/>
    <w:rsid w:val="00A837EC"/>
    <w:rsid w:val="00AE65F8"/>
    <w:rsid w:val="00B17F5D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DF4713"/>
  <w15:chartTrackingRefBased/>
  <w15:docId w15:val="{427440D8-402C-491B-9D76-A257B50EE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13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2023-09-22T07:50:00Z</dcterms:created>
  <dcterms:modified xsi:type="dcterms:W3CDTF">2023-09-22T08:09:00Z</dcterms:modified>
</cp:coreProperties>
</file>