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3E7E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BETTENHAM</w:t>
      </w:r>
      <w:r>
        <w:rPr>
          <w:rFonts w:ascii="Times New Roman" w:hAnsi="Times New Roman" w:cs="Times New Roman"/>
          <w:lang w:val="en-US"/>
        </w:rPr>
        <w:t xml:space="preserve">          (fl.1492)</w:t>
      </w:r>
    </w:p>
    <w:p w14:paraId="4F4030FA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CA3D26A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3CC266A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He made a plaint of trespass against Richard Hampton(q.v.) and John</w:t>
      </w:r>
    </w:p>
    <w:p w14:paraId="29EA9EBB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Hampton(q.v.), both of Frittenden, Kent.</w:t>
      </w:r>
    </w:p>
    <w:p w14:paraId="28D826D4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7566404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847AE7E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0FDE4BA" w14:textId="77777777" w:rsidR="00C77D00" w:rsidRDefault="00C77D00" w:rsidP="00C77D00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009BBBC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A0A15" w14:textId="77777777" w:rsidR="00B27B92" w:rsidRDefault="00B27B92" w:rsidP="00086E2C">
      <w:pPr>
        <w:spacing w:after="0" w:line="240" w:lineRule="auto"/>
      </w:pPr>
      <w:r>
        <w:separator/>
      </w:r>
    </w:p>
  </w:endnote>
  <w:endnote w:type="continuationSeparator" w:id="0">
    <w:p w14:paraId="5FADCBB4" w14:textId="77777777" w:rsidR="00B27B92" w:rsidRDefault="00B27B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5A6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649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E8E2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F306E" w14:textId="77777777" w:rsidR="00B27B92" w:rsidRDefault="00B27B92" w:rsidP="00086E2C">
      <w:pPr>
        <w:spacing w:after="0" w:line="240" w:lineRule="auto"/>
      </w:pPr>
      <w:r>
        <w:separator/>
      </w:r>
    </w:p>
  </w:footnote>
  <w:footnote w:type="continuationSeparator" w:id="0">
    <w:p w14:paraId="69E814EF" w14:textId="77777777" w:rsidR="00B27B92" w:rsidRDefault="00B27B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39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5D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C5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00"/>
    <w:rsid w:val="00086E2C"/>
    <w:rsid w:val="000A2E7A"/>
    <w:rsid w:val="002244B7"/>
    <w:rsid w:val="002E03A7"/>
    <w:rsid w:val="00314D94"/>
    <w:rsid w:val="00617568"/>
    <w:rsid w:val="006E68FA"/>
    <w:rsid w:val="00B27B92"/>
    <w:rsid w:val="00C77D0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CB36"/>
  <w15:chartTrackingRefBased/>
  <w15:docId w15:val="{C6F7DAAD-AE0E-49BC-AF2A-2D6B7BB7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77D0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7D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2026-04-26T21:46:00Z</dcterms:created>
  <dcterms:modified xsi:type="dcterms:W3CDTF">2026-04-26T21:47:00Z</dcterms:modified>
</cp:coreProperties>
</file>