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E2F7A" w14:textId="77777777" w:rsidR="008E642E" w:rsidRDefault="008E642E" w:rsidP="008E64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de BETTENHAM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1398 – 1445)</w:t>
      </w:r>
    </w:p>
    <w:p w14:paraId="23D04C17" w14:textId="77777777" w:rsidR="008E642E" w:rsidRDefault="008E642E" w:rsidP="008E642E">
      <w:pPr>
        <w:pStyle w:val="NoSpacing"/>
        <w:rPr>
          <w:rFonts w:cs="Times New Roman"/>
          <w:szCs w:val="24"/>
        </w:rPr>
      </w:pPr>
    </w:p>
    <w:p w14:paraId="0903CFFF" w14:textId="77777777" w:rsidR="008E642E" w:rsidRDefault="008E642E" w:rsidP="008E642E">
      <w:pPr>
        <w:pStyle w:val="NoSpacing"/>
        <w:rPr>
          <w:rFonts w:cs="Times New Roman"/>
          <w:szCs w:val="24"/>
        </w:rPr>
      </w:pPr>
    </w:p>
    <w:p w14:paraId="724F219B" w14:textId="77777777" w:rsidR="008E642E" w:rsidRDefault="008E642E" w:rsidP="008E64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Thomas de </w:t>
      </w:r>
      <w:proofErr w:type="spellStart"/>
      <w:r>
        <w:rPr>
          <w:rFonts w:cs="Times New Roman"/>
          <w:szCs w:val="24"/>
        </w:rPr>
        <w:t>Bettenham</w:t>
      </w:r>
      <w:proofErr w:type="spellEnd"/>
      <w:r>
        <w:rPr>
          <w:rFonts w:cs="Times New Roman"/>
          <w:szCs w:val="24"/>
        </w:rPr>
        <w:t xml:space="preserve"> and his wife, Elizabeth.</w:t>
      </w:r>
    </w:p>
    <w:p w14:paraId="60C92B72" w14:textId="77777777" w:rsidR="008E642E" w:rsidRDefault="008E642E" w:rsidP="008E64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2094A33C" w14:textId="77777777" w:rsidR="008E642E" w:rsidRDefault="008E642E" w:rsidP="008E64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Alice Blount(q.v.).   (ibid.)</w:t>
      </w:r>
    </w:p>
    <w:p w14:paraId="01470114" w14:textId="77777777" w:rsidR="008E642E" w:rsidRDefault="008E642E" w:rsidP="008E64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Stephen(q.v.).   (ibid.)</w:t>
      </w:r>
    </w:p>
    <w:p w14:paraId="1C010C4C" w14:textId="77777777" w:rsidR="008E642E" w:rsidRDefault="008E642E" w:rsidP="008E642E">
      <w:pPr>
        <w:pStyle w:val="NoSpacing"/>
        <w:rPr>
          <w:rFonts w:cs="Times New Roman"/>
          <w:szCs w:val="24"/>
        </w:rPr>
      </w:pPr>
    </w:p>
    <w:p w14:paraId="6F4183A5" w14:textId="77777777" w:rsidR="008E642E" w:rsidRDefault="008E642E" w:rsidP="008E642E">
      <w:pPr>
        <w:pStyle w:val="NoSpacing"/>
        <w:rPr>
          <w:rFonts w:cs="Times New Roman"/>
          <w:szCs w:val="24"/>
        </w:rPr>
      </w:pPr>
    </w:p>
    <w:p w14:paraId="3F643396" w14:textId="77777777" w:rsidR="008E642E" w:rsidRDefault="008E642E" w:rsidP="008E64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1398</w:t>
      </w:r>
      <w:r>
        <w:rPr>
          <w:rFonts w:cs="Times New Roman"/>
          <w:szCs w:val="24"/>
        </w:rPr>
        <w:tab/>
        <w:t>He was born in Ashford, Kent.   (ibid.)</w:t>
      </w:r>
    </w:p>
    <w:p w14:paraId="021BCD40" w14:textId="77777777" w:rsidR="008E642E" w:rsidRDefault="008E642E" w:rsidP="008E64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1445</w:t>
      </w:r>
      <w:r>
        <w:rPr>
          <w:rFonts w:cs="Times New Roman"/>
          <w:szCs w:val="24"/>
        </w:rPr>
        <w:tab/>
        <w:t>He died in Cranbrook.    (ibid.)</w:t>
      </w:r>
    </w:p>
    <w:p w14:paraId="7F9DB5DC" w14:textId="77777777" w:rsidR="008E642E" w:rsidRDefault="008E642E" w:rsidP="008E642E">
      <w:pPr>
        <w:pStyle w:val="NoSpacing"/>
        <w:rPr>
          <w:rFonts w:cs="Times New Roman"/>
          <w:szCs w:val="24"/>
        </w:rPr>
      </w:pPr>
    </w:p>
    <w:p w14:paraId="6056C02B" w14:textId="77777777" w:rsidR="008E642E" w:rsidRDefault="008E642E" w:rsidP="008E642E">
      <w:pPr>
        <w:pStyle w:val="NoSpacing"/>
        <w:rPr>
          <w:rFonts w:cs="Times New Roman"/>
          <w:szCs w:val="24"/>
        </w:rPr>
      </w:pPr>
    </w:p>
    <w:p w14:paraId="7B171D24" w14:textId="77777777" w:rsidR="008E642E" w:rsidRDefault="008E642E" w:rsidP="008E64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September 2023</w:t>
      </w:r>
    </w:p>
    <w:p w14:paraId="4744697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BFE0D" w14:textId="77777777" w:rsidR="008E642E" w:rsidRDefault="008E642E" w:rsidP="009139A6">
      <w:r>
        <w:separator/>
      </w:r>
    </w:p>
  </w:endnote>
  <w:endnote w:type="continuationSeparator" w:id="0">
    <w:p w14:paraId="719E7BFE" w14:textId="77777777" w:rsidR="008E642E" w:rsidRDefault="008E64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085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EBC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29A4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B57CF" w14:textId="77777777" w:rsidR="008E642E" w:rsidRDefault="008E642E" w:rsidP="009139A6">
      <w:r>
        <w:separator/>
      </w:r>
    </w:p>
  </w:footnote>
  <w:footnote w:type="continuationSeparator" w:id="0">
    <w:p w14:paraId="6216C486" w14:textId="77777777" w:rsidR="008E642E" w:rsidRDefault="008E64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A0A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05E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649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42E"/>
    <w:rsid w:val="000666E0"/>
    <w:rsid w:val="002510B7"/>
    <w:rsid w:val="005C130B"/>
    <w:rsid w:val="00826F5C"/>
    <w:rsid w:val="008E642E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A0673"/>
  <w15:chartTrackingRefBased/>
  <w15:docId w15:val="{695B82FF-5267-4650-A241-3438C448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2023-12-14T08:00:00Z</dcterms:created>
  <dcterms:modified xsi:type="dcterms:W3CDTF">2023-12-14T08:00:00Z</dcterms:modified>
</cp:coreProperties>
</file>