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0FDF6" w14:textId="77777777" w:rsidR="000D63A8" w:rsidRDefault="000D63A8" w:rsidP="000D63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Henry BETTENHAM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(fl.1483)</w:t>
      </w:r>
    </w:p>
    <w:p w14:paraId="53AB847B" w14:textId="77777777" w:rsidR="000D63A8" w:rsidRDefault="000D63A8" w:rsidP="000D63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Rainham, Kent. Gentleman.</w:t>
      </w:r>
    </w:p>
    <w:p w14:paraId="760652C6" w14:textId="77777777" w:rsidR="000D63A8" w:rsidRDefault="000D63A8" w:rsidP="000D63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BA26BF0" w14:textId="77777777" w:rsidR="000D63A8" w:rsidRDefault="000D63A8" w:rsidP="000D63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113D9B0" w14:textId="77777777" w:rsidR="000D63A8" w:rsidRDefault="000D63A8" w:rsidP="000D63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William Senyng(q.v.), as the executor of his father, John(q.v.), brought a</w:t>
      </w:r>
    </w:p>
    <w:p w14:paraId="01930664" w14:textId="77777777" w:rsidR="000D63A8" w:rsidRDefault="000D63A8" w:rsidP="000D63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plaint of debt against him.</w:t>
      </w:r>
    </w:p>
    <w:p w14:paraId="0068C874" w14:textId="63B704A7" w:rsidR="000D63A8" w:rsidRDefault="000D63A8" w:rsidP="000D63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EFC0C09" w14:textId="77777777" w:rsidR="008F74BF" w:rsidRDefault="008F74BF" w:rsidP="008F74B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Marsham of London, salter(q.v.), brought a plaint of debt against him.</w:t>
      </w:r>
    </w:p>
    <w:p w14:paraId="7F3A69DC" w14:textId="2666C3DC" w:rsidR="008F74BF" w:rsidRDefault="008F74BF" w:rsidP="008F74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7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4EDEBE5E" w14:textId="77777777" w:rsidR="000D63A8" w:rsidRDefault="000D63A8" w:rsidP="000D63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239F247" w14:textId="77777777" w:rsidR="000D63A8" w:rsidRDefault="000D63A8" w:rsidP="000D63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4105EDE" w14:textId="0DA67CE4" w:rsidR="000D63A8" w:rsidRDefault="000D63A8" w:rsidP="000D63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April 2021</w:t>
      </w:r>
    </w:p>
    <w:p w14:paraId="4711E50F" w14:textId="1476DE6B" w:rsidR="008F74BF" w:rsidRDefault="008F74BF" w:rsidP="000D63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May 2022</w:t>
      </w:r>
    </w:p>
    <w:p w14:paraId="595F1AC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1D8CA" w14:textId="77777777" w:rsidR="000D63A8" w:rsidRDefault="000D63A8" w:rsidP="009139A6">
      <w:r>
        <w:separator/>
      </w:r>
    </w:p>
  </w:endnote>
  <w:endnote w:type="continuationSeparator" w:id="0">
    <w:p w14:paraId="2A846D4B" w14:textId="77777777" w:rsidR="000D63A8" w:rsidRDefault="000D63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245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F07D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F29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2E99C" w14:textId="77777777" w:rsidR="000D63A8" w:rsidRDefault="000D63A8" w:rsidP="009139A6">
      <w:r>
        <w:separator/>
      </w:r>
    </w:p>
  </w:footnote>
  <w:footnote w:type="continuationSeparator" w:id="0">
    <w:p w14:paraId="45245A37" w14:textId="77777777" w:rsidR="000D63A8" w:rsidRDefault="000D63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E27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A33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9B0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3A8"/>
    <w:rsid w:val="000666E0"/>
    <w:rsid w:val="000D63A8"/>
    <w:rsid w:val="002510B7"/>
    <w:rsid w:val="005C130B"/>
    <w:rsid w:val="00826F5C"/>
    <w:rsid w:val="008F74BF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7C1C7"/>
  <w15:chartTrackingRefBased/>
  <w15:docId w15:val="{497898FC-A17C-4E47-8A79-1847857E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D63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2021-05-02T16:10:00Z</dcterms:created>
  <dcterms:modified xsi:type="dcterms:W3CDTF">2022-05-12T08:12:00Z</dcterms:modified>
</cp:coreProperties>
</file>