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03D7" w14:textId="77777777" w:rsidR="00BF63C9" w:rsidRDefault="00BF63C9" w:rsidP="00BF63C9">
      <w:pPr>
        <w:pStyle w:val="NoSpacing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Helwise</w:t>
      </w:r>
      <w:proofErr w:type="spellEnd"/>
      <w:r>
        <w:rPr>
          <w:rFonts w:cs="Times New Roman"/>
          <w:szCs w:val="24"/>
          <w:u w:val="single"/>
        </w:rPr>
        <w:t xml:space="preserve"> (Hawise) BETTENHAM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1430-1500)</w:t>
      </w:r>
    </w:p>
    <w:p w14:paraId="5E95061A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Cranbrook, Kent.</w:t>
      </w:r>
    </w:p>
    <w:p w14:paraId="1617F9BA" w14:textId="77777777" w:rsidR="00BF63C9" w:rsidRDefault="00BF63C9" w:rsidP="00BF63C9">
      <w:pPr>
        <w:pStyle w:val="NoSpacing"/>
        <w:rPr>
          <w:rFonts w:cs="Times New Roman"/>
          <w:szCs w:val="24"/>
        </w:rPr>
      </w:pPr>
    </w:p>
    <w:p w14:paraId="30D405B9" w14:textId="77777777" w:rsidR="00BF63C9" w:rsidRDefault="00BF63C9" w:rsidP="00BF63C9">
      <w:pPr>
        <w:pStyle w:val="NoSpacing"/>
        <w:rPr>
          <w:rFonts w:cs="Times New Roman"/>
          <w:szCs w:val="24"/>
        </w:rPr>
      </w:pPr>
    </w:p>
    <w:p w14:paraId="50EC6A0A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Stephen </w:t>
      </w:r>
      <w:proofErr w:type="spell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>(q.v.).</w:t>
      </w:r>
    </w:p>
    <w:p w14:paraId="18ACE7B0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</w:t>
      </w:r>
    </w:p>
    <w:p w14:paraId="3C410D8D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 John(q.v.).   (ibid.)</w:t>
      </w:r>
    </w:p>
    <w:p w14:paraId="26B1A00F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William(q.v.).  (FamilySearch)</w:t>
      </w:r>
    </w:p>
    <w:p w14:paraId="07561E05" w14:textId="77777777" w:rsidR="00BF63C9" w:rsidRDefault="00BF63C9" w:rsidP="00BF63C9">
      <w:pPr>
        <w:pStyle w:val="NoSpacing"/>
        <w:rPr>
          <w:rFonts w:cs="Times New Roman"/>
          <w:szCs w:val="24"/>
        </w:rPr>
      </w:pPr>
    </w:p>
    <w:p w14:paraId="0DCA4CA2" w14:textId="77777777" w:rsidR="00BF63C9" w:rsidRDefault="00BF63C9" w:rsidP="00BF63C9">
      <w:pPr>
        <w:pStyle w:val="NoSpacing"/>
        <w:rPr>
          <w:rFonts w:cs="Times New Roman"/>
          <w:szCs w:val="24"/>
        </w:rPr>
      </w:pPr>
    </w:p>
    <w:p w14:paraId="24EA99C7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>She was born in Cranbrook.</w:t>
      </w:r>
    </w:p>
    <w:p w14:paraId="571A203D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(“UK and Ireland, Find A Grave Index, 1300s – current”)</w:t>
      </w:r>
    </w:p>
    <w:p w14:paraId="20539FCD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She died in Cranbrook.   (ibid.)</w:t>
      </w:r>
    </w:p>
    <w:p w14:paraId="43263491" w14:textId="77777777" w:rsidR="00BF63C9" w:rsidRDefault="00BF63C9" w:rsidP="00BF63C9">
      <w:pPr>
        <w:pStyle w:val="NoSpacing"/>
        <w:rPr>
          <w:rFonts w:cs="Times New Roman"/>
          <w:szCs w:val="24"/>
        </w:rPr>
      </w:pPr>
    </w:p>
    <w:p w14:paraId="2BBB8840" w14:textId="77777777" w:rsidR="00BF63C9" w:rsidRDefault="00BF63C9" w:rsidP="00BF63C9">
      <w:pPr>
        <w:pStyle w:val="NoSpacing"/>
        <w:rPr>
          <w:rFonts w:cs="Times New Roman"/>
          <w:szCs w:val="24"/>
        </w:rPr>
      </w:pPr>
    </w:p>
    <w:p w14:paraId="5466D677" w14:textId="77777777" w:rsidR="00BF63C9" w:rsidRDefault="00BF63C9" w:rsidP="00BF6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309FF4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DCA3F" w14:textId="77777777" w:rsidR="00BF63C9" w:rsidRDefault="00BF63C9" w:rsidP="009139A6">
      <w:r>
        <w:separator/>
      </w:r>
    </w:p>
  </w:endnote>
  <w:endnote w:type="continuationSeparator" w:id="0">
    <w:p w14:paraId="585720D3" w14:textId="77777777" w:rsidR="00BF63C9" w:rsidRDefault="00BF63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097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633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A4F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6B666" w14:textId="77777777" w:rsidR="00BF63C9" w:rsidRDefault="00BF63C9" w:rsidP="009139A6">
      <w:r>
        <w:separator/>
      </w:r>
    </w:p>
  </w:footnote>
  <w:footnote w:type="continuationSeparator" w:id="0">
    <w:p w14:paraId="41F348D4" w14:textId="77777777" w:rsidR="00BF63C9" w:rsidRDefault="00BF63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1FE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D8C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C2D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C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63C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177E0"/>
  <w15:chartTrackingRefBased/>
  <w15:docId w15:val="{6919A464-CF5C-489E-B54C-8E16CCC7B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2023-09-22T08:07:00Z</dcterms:created>
  <dcterms:modified xsi:type="dcterms:W3CDTF">2023-09-22T08:07:00Z</dcterms:modified>
</cp:coreProperties>
</file>