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6623C" w14:textId="77777777" w:rsidR="006C6CB6" w:rsidRDefault="006C6CB6" w:rsidP="006C6C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Anne BETTENHAM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1469 -    )</w:t>
      </w:r>
    </w:p>
    <w:p w14:paraId="28236666" w14:textId="77777777" w:rsidR="006C6CB6" w:rsidRDefault="006C6CB6" w:rsidP="006C6CB6">
      <w:pPr>
        <w:pStyle w:val="NoSpacing"/>
        <w:rPr>
          <w:rFonts w:cs="Times New Roman"/>
          <w:szCs w:val="24"/>
        </w:rPr>
      </w:pPr>
    </w:p>
    <w:p w14:paraId="711C1F48" w14:textId="77777777" w:rsidR="006C6CB6" w:rsidRDefault="006C6CB6" w:rsidP="006C6CB6">
      <w:pPr>
        <w:pStyle w:val="NoSpacing"/>
        <w:rPr>
          <w:rFonts w:cs="Times New Roman"/>
          <w:szCs w:val="24"/>
        </w:rPr>
      </w:pPr>
    </w:p>
    <w:p w14:paraId="5EE91141" w14:textId="77777777" w:rsidR="006C6CB6" w:rsidRDefault="006C6CB6" w:rsidP="006C6C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Daughter of John </w:t>
      </w:r>
      <w:proofErr w:type="spellStart"/>
      <w:r>
        <w:rPr>
          <w:rFonts w:cs="Times New Roman"/>
          <w:szCs w:val="24"/>
        </w:rPr>
        <w:t>Bettenham</w:t>
      </w:r>
      <w:proofErr w:type="spellEnd"/>
      <w:r>
        <w:rPr>
          <w:rFonts w:cs="Times New Roman"/>
          <w:szCs w:val="24"/>
        </w:rPr>
        <w:t xml:space="preserve">(q.v.) and Elizabeth </w:t>
      </w:r>
      <w:proofErr w:type="spellStart"/>
      <w:r>
        <w:rPr>
          <w:rFonts w:cs="Times New Roman"/>
          <w:szCs w:val="24"/>
        </w:rPr>
        <w:t>FitzHerbert</w:t>
      </w:r>
      <w:proofErr w:type="spellEnd"/>
      <w:r>
        <w:rPr>
          <w:rFonts w:cs="Times New Roman"/>
          <w:szCs w:val="24"/>
        </w:rPr>
        <w:t>(q.v.).  (FamilySearch)</w:t>
      </w:r>
    </w:p>
    <w:p w14:paraId="2E47CD72" w14:textId="77777777" w:rsidR="006C6CB6" w:rsidRDefault="006C6CB6" w:rsidP="006C6C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= James </w:t>
      </w:r>
      <w:proofErr w:type="gramStart"/>
      <w:r>
        <w:rPr>
          <w:rFonts w:cs="Times New Roman"/>
          <w:szCs w:val="24"/>
        </w:rPr>
        <w:t>Hurney  (</w:t>
      </w:r>
      <w:proofErr w:type="gramEnd"/>
      <w:r>
        <w:rPr>
          <w:rFonts w:cs="Times New Roman"/>
          <w:szCs w:val="24"/>
        </w:rPr>
        <w:t>1465 -    )(q.v.).   (ibid.)</w:t>
      </w:r>
    </w:p>
    <w:p w14:paraId="13A1584C" w14:textId="77777777" w:rsidR="006C6CB6" w:rsidRDefault="006C6CB6" w:rsidP="006C6CB6">
      <w:pPr>
        <w:pStyle w:val="NoSpacing"/>
        <w:rPr>
          <w:rFonts w:cs="Times New Roman"/>
          <w:szCs w:val="24"/>
        </w:rPr>
      </w:pPr>
    </w:p>
    <w:p w14:paraId="2FC512D5" w14:textId="77777777" w:rsidR="006C6CB6" w:rsidRDefault="006C6CB6" w:rsidP="006C6CB6">
      <w:pPr>
        <w:pStyle w:val="NoSpacing"/>
        <w:rPr>
          <w:rFonts w:cs="Times New Roman"/>
          <w:szCs w:val="24"/>
        </w:rPr>
      </w:pPr>
    </w:p>
    <w:p w14:paraId="36704A33" w14:textId="77777777" w:rsidR="006C6CB6" w:rsidRDefault="006C6CB6" w:rsidP="006C6C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22 September 2023</w:t>
      </w:r>
    </w:p>
    <w:p w14:paraId="0CDB51AF" w14:textId="77777777" w:rsidR="006C6CB6" w:rsidRDefault="006C6CB6" w:rsidP="006C6CB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September 2023</w:t>
      </w:r>
    </w:p>
    <w:p w14:paraId="7DDCB10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56754" w14:textId="77777777" w:rsidR="006C6CB6" w:rsidRDefault="006C6CB6" w:rsidP="009139A6">
      <w:r>
        <w:separator/>
      </w:r>
    </w:p>
  </w:endnote>
  <w:endnote w:type="continuationSeparator" w:id="0">
    <w:p w14:paraId="0B5078B4" w14:textId="77777777" w:rsidR="006C6CB6" w:rsidRDefault="006C6C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7B2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35CE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5B3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498F8" w14:textId="77777777" w:rsidR="006C6CB6" w:rsidRDefault="006C6CB6" w:rsidP="009139A6">
      <w:r>
        <w:separator/>
      </w:r>
    </w:p>
  </w:footnote>
  <w:footnote w:type="continuationSeparator" w:id="0">
    <w:p w14:paraId="267ACAFA" w14:textId="77777777" w:rsidR="006C6CB6" w:rsidRDefault="006C6C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73F7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F54F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6C45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CB6"/>
    <w:rsid w:val="000666E0"/>
    <w:rsid w:val="002510B7"/>
    <w:rsid w:val="005C130B"/>
    <w:rsid w:val="006C6CB6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60D045"/>
  <w15:chartTrackingRefBased/>
  <w15:docId w15:val="{35F654F1-4A03-46E3-B376-8BBB9886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2023-12-14T07:57:00Z</dcterms:created>
  <dcterms:modified xsi:type="dcterms:W3CDTF">2023-12-14T07:57:00Z</dcterms:modified>
</cp:coreProperties>
</file>