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34149" w14:textId="77777777" w:rsidR="00E32039" w:rsidRDefault="00E32039" w:rsidP="00E320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BETTE</w:t>
      </w:r>
      <w:r>
        <w:rPr>
          <w:rFonts w:ascii="Times New Roman" w:hAnsi="Times New Roman" w:cs="Times New Roman"/>
          <w:sz w:val="24"/>
          <w:szCs w:val="24"/>
        </w:rPr>
        <w:t xml:space="preserve">     (fl.1480)</w:t>
      </w:r>
    </w:p>
    <w:p w14:paraId="718C749E" w14:textId="77777777" w:rsidR="00E32039" w:rsidRDefault="00E32039" w:rsidP="00E320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Helmingham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 Yeoman.</w:t>
      </w:r>
    </w:p>
    <w:p w14:paraId="3462CF34" w14:textId="77777777" w:rsidR="00E32039" w:rsidRDefault="00E32039" w:rsidP="00E32039">
      <w:pPr>
        <w:rPr>
          <w:rFonts w:ascii="Times New Roman" w:hAnsi="Times New Roman" w:cs="Times New Roman"/>
          <w:sz w:val="24"/>
          <w:szCs w:val="24"/>
        </w:rPr>
      </w:pPr>
    </w:p>
    <w:p w14:paraId="4DB3D6D4" w14:textId="77777777" w:rsidR="00E32039" w:rsidRDefault="00E32039" w:rsidP="00E32039">
      <w:pPr>
        <w:rPr>
          <w:rFonts w:ascii="Times New Roman" w:hAnsi="Times New Roman" w:cs="Times New Roman"/>
          <w:sz w:val="24"/>
          <w:szCs w:val="24"/>
        </w:rPr>
      </w:pPr>
    </w:p>
    <w:p w14:paraId="07457429" w14:textId="77777777" w:rsidR="00E32039" w:rsidRDefault="00E32039" w:rsidP="00E320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Alfrey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Henley(q.v.) brought a plaint of debt against him.</w:t>
      </w:r>
    </w:p>
    <w:p w14:paraId="0E860703" w14:textId="77777777" w:rsidR="00E32039" w:rsidRDefault="00E32039" w:rsidP="00E320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(http://www.uh.edu/waalt/index.php/CP40/871)</w:t>
      </w:r>
    </w:p>
    <w:p w14:paraId="46C7C7D2" w14:textId="77777777" w:rsidR="00E32039" w:rsidRDefault="00E32039" w:rsidP="00E32039">
      <w:pPr>
        <w:rPr>
          <w:rFonts w:ascii="Times New Roman" w:hAnsi="Times New Roman" w:cs="Times New Roman"/>
          <w:sz w:val="24"/>
          <w:szCs w:val="24"/>
        </w:rPr>
      </w:pPr>
    </w:p>
    <w:p w14:paraId="794992EF" w14:textId="77777777" w:rsidR="00E32039" w:rsidRDefault="00E32039" w:rsidP="00E32039">
      <w:pPr>
        <w:rPr>
          <w:rFonts w:ascii="Times New Roman" w:hAnsi="Times New Roman" w:cs="Times New Roman"/>
          <w:sz w:val="24"/>
          <w:szCs w:val="24"/>
        </w:rPr>
      </w:pPr>
    </w:p>
    <w:p w14:paraId="1696DE40" w14:textId="77777777" w:rsidR="00E32039" w:rsidRPr="00917C6C" w:rsidRDefault="00E32039" w:rsidP="00E320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2019</w:t>
      </w:r>
    </w:p>
    <w:p w14:paraId="5B86438D" w14:textId="77777777" w:rsidR="006B2F86" w:rsidRPr="00E71FC3" w:rsidRDefault="00E3203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FB6185" w14:textId="77777777" w:rsidR="00E32039" w:rsidRDefault="00E32039" w:rsidP="00E71FC3">
      <w:r>
        <w:separator/>
      </w:r>
    </w:p>
  </w:endnote>
  <w:endnote w:type="continuationSeparator" w:id="0">
    <w:p w14:paraId="14577BD9" w14:textId="77777777" w:rsidR="00E32039" w:rsidRDefault="00E3203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10B9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A695D" w14:textId="77777777" w:rsidR="00E32039" w:rsidRDefault="00E32039" w:rsidP="00E71FC3">
      <w:r>
        <w:separator/>
      </w:r>
    </w:p>
  </w:footnote>
  <w:footnote w:type="continuationSeparator" w:id="0">
    <w:p w14:paraId="394F6F6F" w14:textId="77777777" w:rsidR="00E32039" w:rsidRDefault="00E3203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039"/>
    <w:rsid w:val="001A7C09"/>
    <w:rsid w:val="00577BD5"/>
    <w:rsid w:val="00656CBA"/>
    <w:rsid w:val="006A1F77"/>
    <w:rsid w:val="00733BE7"/>
    <w:rsid w:val="00AB52E8"/>
    <w:rsid w:val="00B16D3F"/>
    <w:rsid w:val="00BB41AC"/>
    <w:rsid w:val="00E3203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06BF0"/>
  <w15:chartTrackingRefBased/>
  <w15:docId w15:val="{8BCAE7FD-5A2C-494D-8C30-6A0D33CB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039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2019-11-17T19:11:00Z</dcterms:created>
  <dcterms:modified xsi:type="dcterms:W3CDTF">2019-11-17T19:12:00Z</dcterms:modified>
</cp:coreProperties>
</file>