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8C6" w:rsidRDefault="000948C6" w:rsidP="000948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BETTE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0948C6" w:rsidRDefault="000948C6" w:rsidP="000948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48C6" w:rsidRDefault="000948C6" w:rsidP="000948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48C6" w:rsidRDefault="000948C6" w:rsidP="000948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Hatfield Broad Oak,</w:t>
      </w:r>
    </w:p>
    <w:p w:rsidR="000948C6" w:rsidRDefault="000948C6" w:rsidP="000948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hundred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of Ongar.</w:t>
      </w:r>
    </w:p>
    <w:p w:rsidR="000948C6" w:rsidRDefault="000948C6" w:rsidP="000948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24-31)</w:t>
      </w:r>
    </w:p>
    <w:p w:rsidR="000948C6" w:rsidRDefault="000948C6" w:rsidP="000948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48C6" w:rsidRDefault="000948C6" w:rsidP="000948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948C6" w:rsidRDefault="000948C6" w:rsidP="000948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  <w:bookmarkStart w:id="0" w:name="_GoBack"/>
      <w:bookmarkEnd w:id="0"/>
    </w:p>
    <w:sectPr w:rsidR="00DD5B8A" w:rsidRPr="000948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8C6" w:rsidRDefault="000948C6" w:rsidP="00564E3C">
      <w:pPr>
        <w:spacing w:after="0" w:line="240" w:lineRule="auto"/>
      </w:pPr>
      <w:r>
        <w:separator/>
      </w:r>
    </w:p>
  </w:endnote>
  <w:endnote w:type="continuationSeparator" w:id="0">
    <w:p w:rsidR="000948C6" w:rsidRDefault="000948C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948C6">
      <w:rPr>
        <w:rFonts w:ascii="Times New Roman" w:hAnsi="Times New Roman" w:cs="Times New Roman"/>
        <w:noProof/>
        <w:sz w:val="24"/>
        <w:szCs w:val="24"/>
      </w:rPr>
      <w:t>18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8C6" w:rsidRDefault="000948C6" w:rsidP="00564E3C">
      <w:pPr>
        <w:spacing w:after="0" w:line="240" w:lineRule="auto"/>
      </w:pPr>
      <w:r>
        <w:separator/>
      </w:r>
    </w:p>
  </w:footnote>
  <w:footnote w:type="continuationSeparator" w:id="0">
    <w:p w:rsidR="000948C6" w:rsidRDefault="000948C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8C6"/>
    <w:rsid w:val="000948C6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C8C88"/>
  <w15:chartTrackingRefBased/>
  <w15:docId w15:val="{3F07B5D0-434B-4473-98C5-FC61ED328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2016-02-18T21:18:00Z</dcterms:created>
  <dcterms:modified xsi:type="dcterms:W3CDTF">2016-02-18T21:19:00Z</dcterms:modified>
</cp:coreProperties>
</file>