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DE7340" w14:textId="77777777" w:rsidR="00801D6B" w:rsidRDefault="00801D6B" w:rsidP="00801D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BETTE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2CF8443B" w14:textId="77777777" w:rsidR="00801D6B" w:rsidRPr="00F86AFB" w:rsidRDefault="00801D6B" w:rsidP="00801D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Groom.</w:t>
      </w:r>
    </w:p>
    <w:p w14:paraId="4B5E4727" w14:textId="77777777" w:rsidR="00801D6B" w:rsidRDefault="00801D6B" w:rsidP="00801D6B">
      <w:pPr>
        <w:pStyle w:val="NoSpacing"/>
        <w:rPr>
          <w:rFonts w:cs="Times New Roman"/>
          <w:szCs w:val="24"/>
        </w:rPr>
      </w:pPr>
    </w:p>
    <w:p w14:paraId="7ADC7416" w14:textId="77777777" w:rsidR="00801D6B" w:rsidRDefault="00801D6B" w:rsidP="00801D6B">
      <w:pPr>
        <w:pStyle w:val="NoSpacing"/>
        <w:rPr>
          <w:rFonts w:cs="Times New Roman"/>
          <w:szCs w:val="24"/>
        </w:rPr>
      </w:pPr>
    </w:p>
    <w:p w14:paraId="765E76C9" w14:textId="77777777" w:rsidR="00801D6B" w:rsidRDefault="00801D6B" w:rsidP="00801D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Sir John Howard(q.v.) in London.</w:t>
      </w:r>
    </w:p>
    <w:p w14:paraId="20FFF488" w14:textId="77777777" w:rsidR="00801D6B" w:rsidRDefault="00801D6B" w:rsidP="00801D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1654D475" w14:textId="77777777" w:rsidR="00801D6B" w:rsidRDefault="00801D6B" w:rsidP="00801D6B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xlii</w:t>
      </w:r>
      <w:proofErr w:type="spellEnd"/>
      <w:r>
        <w:rPr>
          <w:rFonts w:cs="Times New Roman"/>
          <w:szCs w:val="24"/>
        </w:rPr>
        <w:t>)</w:t>
      </w:r>
    </w:p>
    <w:p w14:paraId="4F67582E" w14:textId="77777777" w:rsidR="00801D6B" w:rsidRDefault="00801D6B" w:rsidP="00801D6B">
      <w:pPr>
        <w:pStyle w:val="NoSpacing"/>
        <w:rPr>
          <w:rFonts w:cs="Times New Roman"/>
          <w:szCs w:val="24"/>
        </w:rPr>
      </w:pPr>
    </w:p>
    <w:p w14:paraId="4AAEC815" w14:textId="77777777" w:rsidR="00801D6B" w:rsidRDefault="00801D6B" w:rsidP="00801D6B">
      <w:pPr>
        <w:pStyle w:val="NoSpacing"/>
        <w:rPr>
          <w:rFonts w:cs="Times New Roman"/>
          <w:szCs w:val="24"/>
        </w:rPr>
      </w:pPr>
    </w:p>
    <w:p w14:paraId="2E3EB2A2" w14:textId="77777777" w:rsidR="00801D6B" w:rsidRDefault="00801D6B" w:rsidP="00801D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21356D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5A59E9" w14:textId="77777777" w:rsidR="00801D6B" w:rsidRDefault="00801D6B" w:rsidP="009139A6">
      <w:r>
        <w:separator/>
      </w:r>
    </w:p>
  </w:endnote>
  <w:endnote w:type="continuationSeparator" w:id="0">
    <w:p w14:paraId="5DEC161A" w14:textId="77777777" w:rsidR="00801D6B" w:rsidRDefault="00801D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D53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49D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5B5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CC9BD2" w14:textId="77777777" w:rsidR="00801D6B" w:rsidRDefault="00801D6B" w:rsidP="009139A6">
      <w:r>
        <w:separator/>
      </w:r>
    </w:p>
  </w:footnote>
  <w:footnote w:type="continuationSeparator" w:id="0">
    <w:p w14:paraId="451E219F" w14:textId="77777777" w:rsidR="00801D6B" w:rsidRDefault="00801D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2BD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E295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93B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6B"/>
    <w:rsid w:val="000666E0"/>
    <w:rsid w:val="002510B7"/>
    <w:rsid w:val="00270799"/>
    <w:rsid w:val="005C130B"/>
    <w:rsid w:val="00801D6B"/>
    <w:rsid w:val="00826F5C"/>
    <w:rsid w:val="008E335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85B83"/>
  <w15:chartTrackingRefBased/>
  <w15:docId w15:val="{24891B42-E3F8-4BDC-ACFD-FCA3B2F1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2024-06-01T18:38:00Z</dcterms:created>
  <dcterms:modified xsi:type="dcterms:W3CDTF">2024-06-01T18:39:00Z</dcterms:modified>
</cp:coreProperties>
</file>