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EC0A1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BETTE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7330A199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Robertsbridge, Sussex.</w:t>
      </w:r>
    </w:p>
    <w:p w14:paraId="2BB464DE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</w:p>
    <w:p w14:paraId="428E5CE9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</w:p>
    <w:p w14:paraId="6A8F1C53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Mabyl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bewer</w:t>
      </w:r>
      <w:proofErr w:type="spellEnd"/>
      <w:r>
        <w:rPr>
          <w:rFonts w:cs="Times New Roman"/>
          <w:szCs w:val="24"/>
        </w:rPr>
        <w:t>(q.v.), brought a plaint of debt against him and</w:t>
      </w:r>
    </w:p>
    <w:p w14:paraId="0F3E9983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Hervy of London, brasier(q.v.).</w:t>
      </w:r>
    </w:p>
    <w:p w14:paraId="6F93E5A4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17DDC77B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</w:p>
    <w:p w14:paraId="323A79C0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</w:p>
    <w:p w14:paraId="085D79D8" w14:textId="77777777" w:rsidR="002642DA" w:rsidRDefault="002642DA" w:rsidP="0026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October 2023</w:t>
      </w:r>
    </w:p>
    <w:p w14:paraId="21D4AD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37411" w14:textId="77777777" w:rsidR="002642DA" w:rsidRDefault="002642DA" w:rsidP="009139A6">
      <w:r>
        <w:separator/>
      </w:r>
    </w:p>
  </w:endnote>
  <w:endnote w:type="continuationSeparator" w:id="0">
    <w:p w14:paraId="599767A7" w14:textId="77777777" w:rsidR="002642DA" w:rsidRDefault="002642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A6B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55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2C1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DC4F8" w14:textId="77777777" w:rsidR="002642DA" w:rsidRDefault="002642DA" w:rsidP="009139A6">
      <w:r>
        <w:separator/>
      </w:r>
    </w:p>
  </w:footnote>
  <w:footnote w:type="continuationSeparator" w:id="0">
    <w:p w14:paraId="7007CC38" w14:textId="77777777" w:rsidR="002642DA" w:rsidRDefault="002642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7F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58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B10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DA"/>
    <w:rsid w:val="000666E0"/>
    <w:rsid w:val="002510B7"/>
    <w:rsid w:val="002642D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1A506"/>
  <w15:chartTrackingRefBased/>
  <w15:docId w15:val="{71614BBD-1080-4C28-87B9-40987815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42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2023-11-16T15:14:00Z</dcterms:created>
  <dcterms:modified xsi:type="dcterms:W3CDTF">2023-11-16T15:15:00Z</dcterms:modified>
</cp:coreProperties>
</file>