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18816" w14:textId="77777777" w:rsidR="006B2F86" w:rsidRDefault="00442EC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BETTE</w:t>
      </w:r>
      <w:r>
        <w:rPr>
          <w:rFonts w:ascii="Times New Roman" w:hAnsi="Times New Roman" w:cs="Times New Roman"/>
          <w:sz w:val="24"/>
          <w:szCs w:val="24"/>
        </w:rPr>
        <w:t xml:space="preserve">      (fl.1420</w:t>
      </w:r>
      <w:r w:rsidR="003145FD">
        <w:rPr>
          <w:rFonts w:ascii="Times New Roman" w:hAnsi="Times New Roman" w:cs="Times New Roman"/>
          <w:sz w:val="24"/>
          <w:szCs w:val="24"/>
        </w:rPr>
        <w:t>-7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DBE9BE1" w14:textId="77777777" w:rsidR="00442EC7" w:rsidRDefault="00442EC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Tewkesbury.</w:t>
      </w:r>
    </w:p>
    <w:p w14:paraId="746EEDD6" w14:textId="77777777" w:rsidR="00442EC7" w:rsidRDefault="00442EC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A7288C" w14:textId="77777777" w:rsidR="00442EC7" w:rsidRDefault="00442EC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CB5BCC" w14:textId="77777777" w:rsidR="00442EC7" w:rsidRDefault="00442EC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Oct.1420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Tewkesbury,</w:t>
      </w:r>
    </w:p>
    <w:p w14:paraId="0D8D9241" w14:textId="77777777" w:rsidR="00442EC7" w:rsidRDefault="00442EC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Gloucestershire, into lands of the late Sir William Gamage(q.v.) in </w:t>
      </w:r>
    </w:p>
    <w:p w14:paraId="0B3085BB" w14:textId="77777777" w:rsidR="00442EC7" w:rsidRDefault="00442EC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Gloucestershire and the adjacent Welsh Marches.</w:t>
      </w:r>
    </w:p>
    <w:p w14:paraId="5F8720A9" w14:textId="77777777" w:rsidR="00442EC7" w:rsidRDefault="00442EC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21-304)</w:t>
      </w:r>
    </w:p>
    <w:p w14:paraId="5DFCE968" w14:textId="77777777" w:rsidR="003145FD" w:rsidRDefault="003145FD" w:rsidP="003145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Aug.1427</w:t>
      </w:r>
      <w:r>
        <w:rPr>
          <w:rFonts w:ascii="Times New Roman" w:hAnsi="Times New Roman" w:cs="Times New Roman"/>
          <w:sz w:val="24"/>
          <w:szCs w:val="24"/>
        </w:rPr>
        <w:tab/>
        <w:t>He was a witness when Philip Pole(q.v.) and John Brasier(q.v.) granted</w:t>
      </w:r>
    </w:p>
    <w:p w14:paraId="4A9317D8" w14:textId="77777777" w:rsidR="003145FD" w:rsidRDefault="003145FD" w:rsidP="003145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24s of rent from a half burgage in Oldbury Street, Tewkesbury, to John</w:t>
      </w:r>
    </w:p>
    <w:p w14:paraId="080683E0" w14:textId="77777777" w:rsidR="003145FD" w:rsidRDefault="003145FD" w:rsidP="003145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Appurley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his wife, Margaret(q.v.).</w:t>
      </w:r>
    </w:p>
    <w:p w14:paraId="6384E4EF" w14:textId="5879375A" w:rsidR="00030FD3" w:rsidRDefault="003145FD" w:rsidP="003145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http://discovery.nationalarchives.gov.uk/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 2957/302/72)</w:t>
      </w:r>
    </w:p>
    <w:p w14:paraId="3407536D" w14:textId="77777777" w:rsidR="003145FD" w:rsidRDefault="003145F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184A73" w14:textId="77777777" w:rsidR="00442EC7" w:rsidRDefault="00442EC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ECED0C" w14:textId="77777777" w:rsidR="00442EC7" w:rsidRDefault="00442EC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4EEC4D" w14:textId="77777777" w:rsidR="00442EC7" w:rsidRDefault="00442EC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2016</w:t>
      </w:r>
    </w:p>
    <w:p w14:paraId="40CC4B6C" w14:textId="77777777" w:rsidR="003145FD" w:rsidRPr="00442EC7" w:rsidRDefault="003145F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July 2016</w:t>
      </w:r>
    </w:p>
    <w:sectPr w:rsidR="003145FD" w:rsidRPr="00442EC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F1BA2" w14:textId="77777777" w:rsidR="00442EC7" w:rsidRDefault="00442EC7" w:rsidP="00E71FC3">
      <w:pPr>
        <w:spacing w:after="0" w:line="240" w:lineRule="auto"/>
      </w:pPr>
      <w:r>
        <w:separator/>
      </w:r>
    </w:p>
  </w:endnote>
  <w:endnote w:type="continuationSeparator" w:id="0">
    <w:p w14:paraId="5DC4AEA6" w14:textId="77777777" w:rsidR="00442EC7" w:rsidRDefault="00442EC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ECE77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6350A" w14:textId="77777777" w:rsidR="00442EC7" w:rsidRDefault="00442EC7" w:rsidP="00E71FC3">
      <w:pPr>
        <w:spacing w:after="0" w:line="240" w:lineRule="auto"/>
      </w:pPr>
      <w:r>
        <w:separator/>
      </w:r>
    </w:p>
  </w:footnote>
  <w:footnote w:type="continuationSeparator" w:id="0">
    <w:p w14:paraId="79391A8F" w14:textId="77777777" w:rsidR="00442EC7" w:rsidRDefault="00442EC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EC7"/>
    <w:rsid w:val="00030FD3"/>
    <w:rsid w:val="003145FD"/>
    <w:rsid w:val="00442EC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36417"/>
  <w15:chartTrackingRefBased/>
  <w15:docId w15:val="{6F1AF7C6-3B2B-4629-A4A2-BD8254A98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7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2016-03-21T22:05:00Z</dcterms:created>
  <dcterms:modified xsi:type="dcterms:W3CDTF">2021-08-25T18:54:00Z</dcterms:modified>
</cp:coreProperties>
</file>