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79333" w14:textId="77777777" w:rsidR="00114C69" w:rsidRDefault="00114C69" w:rsidP="00114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BETTE</w:t>
      </w:r>
      <w:r>
        <w:rPr>
          <w:rFonts w:ascii="Times New Roman" w:hAnsi="Times New Roman" w:cs="Times New Roman"/>
        </w:rPr>
        <w:t xml:space="preserve">        (fl.1484)</w:t>
      </w:r>
    </w:p>
    <w:p w14:paraId="18D6E512" w14:textId="77777777" w:rsidR="00114C69" w:rsidRDefault="00114C69" w:rsidP="00114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Remenham</w:t>
      </w:r>
      <w:proofErr w:type="spellEnd"/>
      <w:r>
        <w:rPr>
          <w:rFonts w:ascii="Times New Roman" w:hAnsi="Times New Roman" w:cs="Times New Roman"/>
        </w:rPr>
        <w:t>, Berkshire. Husbandman.</w:t>
      </w:r>
    </w:p>
    <w:p w14:paraId="071E9957" w14:textId="77777777" w:rsidR="00114C69" w:rsidRDefault="00114C69" w:rsidP="00114C69">
      <w:pPr>
        <w:rPr>
          <w:rFonts w:ascii="Times New Roman" w:hAnsi="Times New Roman" w:cs="Times New Roman"/>
        </w:rPr>
      </w:pPr>
    </w:p>
    <w:p w14:paraId="3BED621E" w14:textId="77777777" w:rsidR="00114C69" w:rsidRDefault="00114C69" w:rsidP="00114C69">
      <w:pPr>
        <w:rPr>
          <w:rFonts w:ascii="Times New Roman" w:hAnsi="Times New Roman" w:cs="Times New Roman"/>
        </w:rPr>
      </w:pPr>
    </w:p>
    <w:p w14:paraId="1CD9E5A1" w14:textId="77777777" w:rsidR="00114C69" w:rsidRDefault="00114C69" w:rsidP="00114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Wagge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Wagge</w:t>
      </w:r>
      <w:proofErr w:type="spellEnd"/>
      <w:r>
        <w:rPr>
          <w:rFonts w:ascii="Times New Roman" w:hAnsi="Times New Roman" w:cs="Times New Roman"/>
        </w:rPr>
        <w:t xml:space="preserve">(q.v.), Humphrey </w:t>
      </w:r>
      <w:proofErr w:type="spellStart"/>
      <w:r>
        <w:rPr>
          <w:rFonts w:ascii="Times New Roman" w:hAnsi="Times New Roman" w:cs="Times New Roman"/>
        </w:rPr>
        <w:t>Towres</w:t>
      </w:r>
      <w:proofErr w:type="spellEnd"/>
      <w:r>
        <w:rPr>
          <w:rFonts w:ascii="Times New Roman" w:hAnsi="Times New Roman" w:cs="Times New Roman"/>
        </w:rPr>
        <w:t>(q.v.), Robert</w:t>
      </w:r>
    </w:p>
    <w:p w14:paraId="6E4B04F6" w14:textId="77777777" w:rsidR="00114C69" w:rsidRDefault="00114C69" w:rsidP="00114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Hygges</w:t>
      </w:r>
      <w:proofErr w:type="spellEnd"/>
      <w:r>
        <w:rPr>
          <w:rFonts w:ascii="Times New Roman" w:hAnsi="Times New Roman" w:cs="Times New Roman"/>
        </w:rPr>
        <w:t>(q.v.) and William Troll(q.v.) brought a plaint of trespass against</w:t>
      </w:r>
    </w:p>
    <w:p w14:paraId="4F0A4967" w14:textId="77777777" w:rsidR="00114C69" w:rsidRDefault="00114C69" w:rsidP="00114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Richard Yonge of </w:t>
      </w:r>
      <w:proofErr w:type="spellStart"/>
      <w:r>
        <w:rPr>
          <w:rFonts w:ascii="Times New Roman" w:hAnsi="Times New Roman" w:cs="Times New Roman"/>
        </w:rPr>
        <w:t>Clewer</w:t>
      </w:r>
      <w:proofErr w:type="spellEnd"/>
      <w:r>
        <w:rPr>
          <w:rFonts w:ascii="Times New Roman" w:hAnsi="Times New Roman" w:cs="Times New Roman"/>
        </w:rPr>
        <w:t>(q.v.).</w:t>
      </w:r>
    </w:p>
    <w:p w14:paraId="58AECDF5" w14:textId="77777777" w:rsidR="00114C69" w:rsidRDefault="00114C69" w:rsidP="00114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601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5200C2A" w14:textId="77777777" w:rsidR="00114C69" w:rsidRDefault="00114C69" w:rsidP="00114C69">
      <w:pPr>
        <w:rPr>
          <w:rFonts w:ascii="Times New Roman" w:hAnsi="Times New Roman" w:cs="Times New Roman"/>
        </w:rPr>
      </w:pPr>
    </w:p>
    <w:p w14:paraId="797F9121" w14:textId="77777777" w:rsidR="00114C69" w:rsidRDefault="00114C69" w:rsidP="00114C69">
      <w:pPr>
        <w:rPr>
          <w:rFonts w:ascii="Times New Roman" w:hAnsi="Times New Roman" w:cs="Times New Roman"/>
        </w:rPr>
      </w:pPr>
    </w:p>
    <w:p w14:paraId="2DEF9214" w14:textId="77777777" w:rsidR="00114C69" w:rsidRDefault="00114C69" w:rsidP="00114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2019</w:t>
      </w:r>
    </w:p>
    <w:p w14:paraId="2C4A2744" w14:textId="77777777" w:rsidR="006B2F86" w:rsidRPr="00E71FC3" w:rsidRDefault="00114C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38C7A" w14:textId="77777777" w:rsidR="00114C69" w:rsidRDefault="00114C69" w:rsidP="00E71FC3">
      <w:r>
        <w:separator/>
      </w:r>
    </w:p>
  </w:endnote>
  <w:endnote w:type="continuationSeparator" w:id="0">
    <w:p w14:paraId="5A9F6E57" w14:textId="77777777" w:rsidR="00114C69" w:rsidRDefault="00114C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7B0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1335F" w14:textId="77777777" w:rsidR="00114C69" w:rsidRDefault="00114C69" w:rsidP="00E71FC3">
      <w:r>
        <w:separator/>
      </w:r>
    </w:p>
  </w:footnote>
  <w:footnote w:type="continuationSeparator" w:id="0">
    <w:p w14:paraId="255A372F" w14:textId="77777777" w:rsidR="00114C69" w:rsidRDefault="00114C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C69"/>
    <w:rsid w:val="00114C6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FFB4F"/>
  <w15:chartTrackingRefBased/>
  <w15:docId w15:val="{58677614-9778-4401-93C1-B5B7FD3B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C6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14C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2019-03-16T22:14:00Z</dcterms:created>
  <dcterms:modified xsi:type="dcterms:W3CDTF">2019-03-16T22:15:00Z</dcterms:modified>
</cp:coreProperties>
</file>