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D339E" w14:textId="77777777" w:rsidR="00912AA9" w:rsidRDefault="00912AA9" w:rsidP="00912A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1481DBE3" w14:textId="77777777" w:rsidR="00912AA9" w:rsidRDefault="00912AA9" w:rsidP="00912A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4DD62BD" w14:textId="77777777" w:rsidR="00912AA9" w:rsidRDefault="00912AA9" w:rsidP="00912A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C21CD3E" w14:textId="77777777" w:rsidR="00912AA9" w:rsidRDefault="00912AA9" w:rsidP="00912A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7CBA288" w14:textId="77777777" w:rsidR="00912AA9" w:rsidRDefault="00912AA9" w:rsidP="00912A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 </w:t>
      </w:r>
    </w:p>
    <w:p w14:paraId="6A272188" w14:textId="77777777" w:rsidR="00912AA9" w:rsidRDefault="00912AA9" w:rsidP="00912AA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7A3E4E59" w14:textId="77777777" w:rsidR="00912AA9" w:rsidRDefault="00912AA9" w:rsidP="00912A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3509468" w14:textId="77777777" w:rsidR="00912AA9" w:rsidRDefault="00912AA9" w:rsidP="00912A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055A3F2A" w14:textId="77777777" w:rsidR="00912AA9" w:rsidRDefault="00912AA9" w:rsidP="00912A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7235D884" w14:textId="77777777" w:rsidR="00912AA9" w:rsidRPr="002B3390" w:rsidRDefault="00912AA9" w:rsidP="00912A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4E3C3F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23434" w14:textId="77777777" w:rsidR="00912AA9" w:rsidRDefault="00912AA9" w:rsidP="009139A6">
      <w:r>
        <w:separator/>
      </w:r>
    </w:p>
  </w:endnote>
  <w:endnote w:type="continuationSeparator" w:id="0">
    <w:p w14:paraId="23003E84" w14:textId="77777777" w:rsidR="00912AA9" w:rsidRDefault="00912A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9EF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A9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D7D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E6520" w14:textId="77777777" w:rsidR="00912AA9" w:rsidRDefault="00912AA9" w:rsidP="009139A6">
      <w:r>
        <w:separator/>
      </w:r>
    </w:p>
  </w:footnote>
  <w:footnote w:type="continuationSeparator" w:id="0">
    <w:p w14:paraId="20431BE9" w14:textId="77777777" w:rsidR="00912AA9" w:rsidRDefault="00912A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135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63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8B0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A9"/>
    <w:rsid w:val="000666E0"/>
    <w:rsid w:val="002510B7"/>
    <w:rsid w:val="005C130B"/>
    <w:rsid w:val="00826F5C"/>
    <w:rsid w:val="00912AA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C5E48"/>
  <w15:chartTrackingRefBased/>
  <w15:docId w15:val="{DAEE7BB9-EF83-4D50-8BCD-9672FEC02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AA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2022-04-22T19:41:00Z</dcterms:created>
  <dcterms:modified xsi:type="dcterms:W3CDTF">2022-04-22T19:41:00Z</dcterms:modified>
</cp:coreProperties>
</file>