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E204C" w14:textId="77777777" w:rsidR="00D01D3C" w:rsidRDefault="00D01D3C" w:rsidP="00D01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BETTE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879CED7" w14:textId="77777777" w:rsidR="00D01D3C" w:rsidRDefault="00D01D3C" w:rsidP="00D01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Hastingleigh</w:t>
      </w:r>
      <w:proofErr w:type="spellEnd"/>
      <w:r>
        <w:rPr>
          <w:rFonts w:ascii="Times New Roman" w:hAnsi="Times New Roman" w:cs="Times New Roman"/>
        </w:rPr>
        <w:t>, Kent. Husbandman.</w:t>
      </w:r>
    </w:p>
    <w:p w14:paraId="4400CFAB" w14:textId="77777777" w:rsidR="00D01D3C" w:rsidRDefault="00D01D3C" w:rsidP="00D01D3C">
      <w:pPr>
        <w:rPr>
          <w:rFonts w:ascii="Times New Roman" w:hAnsi="Times New Roman" w:cs="Times New Roman"/>
        </w:rPr>
      </w:pPr>
    </w:p>
    <w:p w14:paraId="6E2BAA7C" w14:textId="77777777" w:rsidR="00D01D3C" w:rsidRDefault="00D01D3C" w:rsidP="00D01D3C">
      <w:pPr>
        <w:rPr>
          <w:rFonts w:ascii="Times New Roman" w:hAnsi="Times New Roman" w:cs="Times New Roman"/>
        </w:rPr>
      </w:pPr>
    </w:p>
    <w:p w14:paraId="1C384F4F" w14:textId="77777777" w:rsidR="00D01D3C" w:rsidRDefault="00D01D3C" w:rsidP="00D01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Ryppon</w:t>
      </w:r>
      <w:proofErr w:type="spellEnd"/>
      <w:r>
        <w:rPr>
          <w:rFonts w:ascii="Times New Roman" w:hAnsi="Times New Roman" w:cs="Times New Roman"/>
        </w:rPr>
        <w:t>(q.v.) brought a plaint of trespass and taking against him.</w:t>
      </w:r>
    </w:p>
    <w:p w14:paraId="374751B5" w14:textId="77777777" w:rsidR="00D01D3C" w:rsidRDefault="00D01D3C" w:rsidP="00D01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039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6165596" w14:textId="77777777" w:rsidR="00D01D3C" w:rsidRDefault="00D01D3C" w:rsidP="00D01D3C">
      <w:pPr>
        <w:rPr>
          <w:rFonts w:ascii="Times New Roman" w:hAnsi="Times New Roman" w:cs="Times New Roman"/>
        </w:rPr>
      </w:pPr>
    </w:p>
    <w:p w14:paraId="61DE243F" w14:textId="77777777" w:rsidR="00D01D3C" w:rsidRDefault="00D01D3C" w:rsidP="00D01D3C">
      <w:pPr>
        <w:rPr>
          <w:rFonts w:ascii="Times New Roman" w:hAnsi="Times New Roman" w:cs="Times New Roman"/>
        </w:rPr>
      </w:pPr>
    </w:p>
    <w:p w14:paraId="22216D0A" w14:textId="77777777" w:rsidR="00D01D3C" w:rsidRDefault="00D01D3C" w:rsidP="00D01D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December 2018</w:t>
      </w:r>
    </w:p>
    <w:p w14:paraId="2B6B5D20" w14:textId="77777777" w:rsidR="006B2F86" w:rsidRPr="00E71FC3" w:rsidRDefault="00D01D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3C44E" w14:textId="77777777" w:rsidR="00D01D3C" w:rsidRDefault="00D01D3C" w:rsidP="00E71FC3">
      <w:r>
        <w:separator/>
      </w:r>
    </w:p>
  </w:endnote>
  <w:endnote w:type="continuationSeparator" w:id="0">
    <w:p w14:paraId="4A92DC7C" w14:textId="77777777" w:rsidR="00D01D3C" w:rsidRDefault="00D01D3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970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06BEA" w14:textId="77777777" w:rsidR="00D01D3C" w:rsidRDefault="00D01D3C" w:rsidP="00E71FC3">
      <w:r>
        <w:separator/>
      </w:r>
    </w:p>
  </w:footnote>
  <w:footnote w:type="continuationSeparator" w:id="0">
    <w:p w14:paraId="20081307" w14:textId="77777777" w:rsidR="00D01D3C" w:rsidRDefault="00D01D3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D3C"/>
    <w:rsid w:val="001A7C09"/>
    <w:rsid w:val="00577BD5"/>
    <w:rsid w:val="00656CBA"/>
    <w:rsid w:val="006A1F77"/>
    <w:rsid w:val="00733BE7"/>
    <w:rsid w:val="00AB52E8"/>
    <w:rsid w:val="00B16D3F"/>
    <w:rsid w:val="00BB41AC"/>
    <w:rsid w:val="00D01D3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E845A"/>
  <w15:chartTrackingRefBased/>
  <w15:docId w15:val="{86764BDB-DB1A-4724-B493-AC0727DF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1D3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01D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2018-12-11T21:01:00Z</dcterms:created>
  <dcterms:modified xsi:type="dcterms:W3CDTF">2018-12-11T21:03:00Z</dcterms:modified>
</cp:coreProperties>
</file>