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2693" w:rsidRDefault="00532693" w:rsidP="0053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BETTE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32693" w:rsidRDefault="00532693" w:rsidP="0053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Bridgewater, Somerset. Chaplain.</w:t>
      </w:r>
    </w:p>
    <w:p w:rsidR="00532693" w:rsidRDefault="00532693" w:rsidP="00532693">
      <w:pPr>
        <w:rPr>
          <w:rFonts w:ascii="Times New Roman" w:hAnsi="Times New Roman" w:cs="Times New Roman"/>
        </w:rPr>
      </w:pPr>
    </w:p>
    <w:p w:rsidR="00532693" w:rsidRDefault="00532693" w:rsidP="00532693">
      <w:pPr>
        <w:rPr>
          <w:rFonts w:ascii="Times New Roman" w:hAnsi="Times New Roman" w:cs="Times New Roman"/>
        </w:rPr>
      </w:pPr>
    </w:p>
    <w:p w:rsidR="00532693" w:rsidRDefault="00532693" w:rsidP="0053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Galsar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:rsidR="00532693" w:rsidRDefault="00532693" w:rsidP="0053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463F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32693" w:rsidRDefault="00532693" w:rsidP="00532693">
      <w:pPr>
        <w:rPr>
          <w:rFonts w:ascii="Times New Roman" w:hAnsi="Times New Roman" w:cs="Times New Roman"/>
        </w:rPr>
      </w:pPr>
    </w:p>
    <w:p w:rsidR="00532693" w:rsidRDefault="00532693" w:rsidP="00532693">
      <w:pPr>
        <w:rPr>
          <w:rFonts w:ascii="Times New Roman" w:hAnsi="Times New Roman" w:cs="Times New Roman"/>
        </w:rPr>
      </w:pPr>
    </w:p>
    <w:p w:rsidR="00532693" w:rsidRDefault="00532693" w:rsidP="0053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November 2017</w:t>
      </w:r>
    </w:p>
    <w:p w:rsidR="006B2F86" w:rsidRPr="00E71FC3" w:rsidRDefault="005326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2693" w:rsidRDefault="00532693" w:rsidP="00E71FC3">
      <w:r>
        <w:separator/>
      </w:r>
    </w:p>
  </w:endnote>
  <w:endnote w:type="continuationSeparator" w:id="0">
    <w:p w:rsidR="00532693" w:rsidRDefault="005326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2693" w:rsidRDefault="00532693" w:rsidP="00E71FC3">
      <w:r>
        <w:separator/>
      </w:r>
    </w:p>
  </w:footnote>
  <w:footnote w:type="continuationSeparator" w:id="0">
    <w:p w:rsidR="00532693" w:rsidRDefault="005326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93"/>
    <w:rsid w:val="001A7C09"/>
    <w:rsid w:val="0053269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FB583-87C5-41A8-B6A6-DDD03519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26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326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2017-11-15T20:45:00Z</dcterms:created>
  <dcterms:modified xsi:type="dcterms:W3CDTF">2017-11-15T20:45:00Z</dcterms:modified>
</cp:coreProperties>
</file>