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0A710" w14:textId="323CCAD6" w:rsidR="006B2F86" w:rsidRDefault="00563DE9" w:rsidP="00E71FC3">
      <w:pPr>
        <w:pStyle w:val="NoSpacing"/>
      </w:pPr>
      <w:proofErr w:type="spellStart"/>
      <w:r>
        <w:rPr>
          <w:u w:val="single"/>
        </w:rPr>
        <w:t>Dr.</w:t>
      </w:r>
      <w:proofErr w:type="spellEnd"/>
      <w:r>
        <w:rPr>
          <w:u w:val="single"/>
        </w:rPr>
        <w:t xml:space="preserve"> John BETTE</w:t>
      </w:r>
      <w:r>
        <w:t xml:space="preserve">   </w:t>
      </w:r>
      <w:proofErr w:type="gramStart"/>
      <w:r>
        <w:t xml:space="preserve">   (</w:t>
      </w:r>
      <w:proofErr w:type="gramEnd"/>
      <w:r>
        <w:t>fl.1396-1402)</w:t>
      </w:r>
    </w:p>
    <w:p w14:paraId="613E3980" w14:textId="10C86651" w:rsidR="00563DE9" w:rsidRDefault="00563DE9" w:rsidP="00E71FC3">
      <w:pPr>
        <w:pStyle w:val="NoSpacing"/>
      </w:pPr>
      <w:r>
        <w:t xml:space="preserve">Rector of </w:t>
      </w:r>
      <w:proofErr w:type="spellStart"/>
      <w:proofErr w:type="gramStart"/>
      <w:r>
        <w:t>St.Peter’s</w:t>
      </w:r>
      <w:proofErr w:type="spellEnd"/>
      <w:proofErr w:type="gramEnd"/>
      <w:r>
        <w:t xml:space="preserve"> Church, Thetford, Norfolk.</w:t>
      </w:r>
    </w:p>
    <w:p w14:paraId="7309E4E6" w14:textId="5D9F4397" w:rsidR="00563DE9" w:rsidRDefault="00563DE9" w:rsidP="00E71FC3">
      <w:pPr>
        <w:pStyle w:val="NoSpacing"/>
      </w:pPr>
    </w:p>
    <w:p w14:paraId="41F0D165" w14:textId="4E9DEBDA" w:rsidR="00563DE9" w:rsidRDefault="00563DE9" w:rsidP="00E71FC3">
      <w:pPr>
        <w:pStyle w:val="NoSpacing"/>
      </w:pPr>
    </w:p>
    <w:p w14:paraId="1B6DF412" w14:textId="0DA3E137" w:rsidR="00563DE9" w:rsidRDefault="00563DE9" w:rsidP="00E71FC3">
      <w:pPr>
        <w:pStyle w:val="NoSpacing"/>
      </w:pPr>
      <w:r>
        <w:t xml:space="preserve">  2 Dec.1396</w:t>
      </w:r>
      <w:r>
        <w:tab/>
        <w:t>He became Rector.</w:t>
      </w:r>
    </w:p>
    <w:p w14:paraId="6303A5FD" w14:textId="09FD738C" w:rsidR="00563DE9" w:rsidRDefault="00563DE9" w:rsidP="00E71FC3">
      <w:pPr>
        <w:pStyle w:val="NoSpacing"/>
      </w:pPr>
      <w:r>
        <w:tab/>
      </w:r>
      <w:r>
        <w:tab/>
        <w:t>(“The History of Thetford” by Thomas Martin pp.66-7)</w:t>
      </w:r>
    </w:p>
    <w:p w14:paraId="5B466F1D" w14:textId="29F280D4" w:rsidR="00563DE9" w:rsidRDefault="00563DE9" w:rsidP="00E71FC3">
      <w:pPr>
        <w:pStyle w:val="NoSpacing"/>
      </w:pPr>
      <w:r>
        <w:t xml:space="preserve">  1 Jul.</w:t>
      </w:r>
      <w:r>
        <w:tab/>
        <w:t>1402</w:t>
      </w:r>
      <w:r>
        <w:tab/>
        <w:t>He had resigned by this date.   (ibid.)</w:t>
      </w:r>
    </w:p>
    <w:p w14:paraId="57451DA8" w14:textId="118F8B4E" w:rsidR="00563DE9" w:rsidRDefault="00563DE9" w:rsidP="00E71FC3">
      <w:pPr>
        <w:pStyle w:val="NoSpacing"/>
      </w:pPr>
    </w:p>
    <w:p w14:paraId="4ADFD792" w14:textId="085DEAA3" w:rsidR="00563DE9" w:rsidRDefault="00563DE9" w:rsidP="00E71FC3">
      <w:pPr>
        <w:pStyle w:val="NoSpacing"/>
      </w:pPr>
    </w:p>
    <w:p w14:paraId="15FF2697" w14:textId="4292DE22" w:rsidR="00563DE9" w:rsidRPr="00563DE9" w:rsidRDefault="00563DE9" w:rsidP="00E71FC3">
      <w:pPr>
        <w:pStyle w:val="NoSpacing"/>
      </w:pPr>
      <w:r>
        <w:t>5 May 2018</w:t>
      </w:r>
      <w:bookmarkStart w:id="0" w:name="_GoBack"/>
      <w:bookmarkEnd w:id="0"/>
    </w:p>
    <w:sectPr w:rsidR="00563DE9" w:rsidRPr="00563D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43562" w14:textId="77777777" w:rsidR="00563DE9" w:rsidRDefault="00563DE9" w:rsidP="00E71FC3">
      <w:pPr>
        <w:spacing w:after="0" w:line="240" w:lineRule="auto"/>
      </w:pPr>
      <w:r>
        <w:separator/>
      </w:r>
    </w:p>
  </w:endnote>
  <w:endnote w:type="continuationSeparator" w:id="0">
    <w:p w14:paraId="4EDA1749" w14:textId="77777777" w:rsidR="00563DE9" w:rsidRDefault="00563D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6B5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5D72B" w14:textId="77777777" w:rsidR="00563DE9" w:rsidRDefault="00563DE9" w:rsidP="00E71FC3">
      <w:pPr>
        <w:spacing w:after="0" w:line="240" w:lineRule="auto"/>
      </w:pPr>
      <w:r>
        <w:separator/>
      </w:r>
    </w:p>
  </w:footnote>
  <w:footnote w:type="continuationSeparator" w:id="0">
    <w:p w14:paraId="086C8993" w14:textId="77777777" w:rsidR="00563DE9" w:rsidRDefault="00563D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E9"/>
    <w:rsid w:val="001A7C09"/>
    <w:rsid w:val="00563DE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C7C1"/>
  <w15:chartTrackingRefBased/>
  <w15:docId w15:val="{4EBB5357-B8B6-449C-B8FF-358D32F8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2018-05-05T18:48:00Z</dcterms:created>
  <dcterms:modified xsi:type="dcterms:W3CDTF">2018-05-05T18:54:00Z</dcterms:modified>
</cp:coreProperties>
</file>