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18DA0" w14:textId="77777777" w:rsidR="0089323A" w:rsidRDefault="0089323A" w:rsidP="008932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BETSON</w:t>
      </w:r>
      <w:r>
        <w:rPr>
          <w:rFonts w:eastAsia="Times New Roman" w:cs="Times New Roman"/>
          <w:szCs w:val="24"/>
        </w:rPr>
        <w:t xml:space="preserve">       (fl.1481)</w:t>
      </w:r>
    </w:p>
    <w:p w14:paraId="0B530EFE" w14:textId="77777777" w:rsidR="0089323A" w:rsidRDefault="0089323A" w:rsidP="0089323A">
      <w:pPr>
        <w:pStyle w:val="NoSpacing"/>
        <w:rPr>
          <w:rFonts w:eastAsia="Times New Roman" w:cs="Times New Roman"/>
          <w:szCs w:val="24"/>
        </w:rPr>
      </w:pPr>
    </w:p>
    <w:p w14:paraId="0C72CDEA" w14:textId="77777777" w:rsidR="0089323A" w:rsidRDefault="0089323A" w:rsidP="0089323A">
      <w:pPr>
        <w:pStyle w:val="NoSpacing"/>
        <w:rPr>
          <w:rFonts w:eastAsia="Times New Roman" w:cs="Times New Roman"/>
          <w:szCs w:val="24"/>
        </w:rPr>
      </w:pPr>
    </w:p>
    <w:p w14:paraId="2B5240DB" w14:textId="77777777" w:rsidR="0089323A" w:rsidRDefault="0089323A" w:rsidP="008932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May1481</w:t>
      </w:r>
      <w:r>
        <w:rPr>
          <w:rFonts w:eastAsia="Times New Roman" w:cs="Times New Roman"/>
          <w:szCs w:val="24"/>
        </w:rPr>
        <w:tab/>
        <w:t>Robert Parker of London, draper(q.v.), bequeathed him 10s to pray for his soul.</w:t>
      </w:r>
    </w:p>
    <w:p w14:paraId="0D8EE9E7" w14:textId="77777777" w:rsidR="0089323A" w:rsidRDefault="0089323A" w:rsidP="008932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</w:t>
      </w:r>
    </w:p>
    <w:p w14:paraId="3EAFFC50" w14:textId="77777777" w:rsidR="0089323A" w:rsidRDefault="0089323A" w:rsidP="0089323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Moira Habberjam and Peter Hammond, pub. The Richard III Society 2008 vol. I pp.407-410)</w:t>
      </w:r>
    </w:p>
    <w:p w14:paraId="006F6827" w14:textId="77777777" w:rsidR="0089323A" w:rsidRDefault="0089323A" w:rsidP="0089323A">
      <w:pPr>
        <w:pStyle w:val="NoSpacing"/>
        <w:rPr>
          <w:rFonts w:eastAsia="Times New Roman" w:cs="Times New Roman"/>
          <w:szCs w:val="24"/>
        </w:rPr>
      </w:pPr>
    </w:p>
    <w:p w14:paraId="4CFB4089" w14:textId="77777777" w:rsidR="0089323A" w:rsidRDefault="0089323A" w:rsidP="0089323A">
      <w:pPr>
        <w:pStyle w:val="NoSpacing"/>
        <w:rPr>
          <w:rFonts w:eastAsia="Times New Roman" w:cs="Times New Roman"/>
          <w:szCs w:val="24"/>
        </w:rPr>
      </w:pPr>
    </w:p>
    <w:p w14:paraId="5DE7B397" w14:textId="77777777" w:rsidR="0089323A" w:rsidRDefault="0089323A" w:rsidP="008932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April 2026</w:t>
      </w:r>
    </w:p>
    <w:p w14:paraId="12ED089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8932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8074E" w14:textId="77777777" w:rsidR="002B669C" w:rsidRDefault="002B669C" w:rsidP="00086E2C">
      <w:pPr>
        <w:spacing w:after="0" w:line="240" w:lineRule="auto"/>
      </w:pPr>
      <w:r>
        <w:separator/>
      </w:r>
    </w:p>
  </w:endnote>
  <w:endnote w:type="continuationSeparator" w:id="0">
    <w:p w14:paraId="657FA204" w14:textId="77777777" w:rsidR="002B669C" w:rsidRDefault="002B669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480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F83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EB1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8D3E6" w14:textId="77777777" w:rsidR="002B669C" w:rsidRDefault="002B669C" w:rsidP="00086E2C">
      <w:pPr>
        <w:spacing w:after="0" w:line="240" w:lineRule="auto"/>
      </w:pPr>
      <w:r>
        <w:separator/>
      </w:r>
    </w:p>
  </w:footnote>
  <w:footnote w:type="continuationSeparator" w:id="0">
    <w:p w14:paraId="16010629" w14:textId="77777777" w:rsidR="002B669C" w:rsidRDefault="002B669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EA05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134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A7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23A"/>
    <w:rsid w:val="00086E2C"/>
    <w:rsid w:val="000A2E7A"/>
    <w:rsid w:val="002244B7"/>
    <w:rsid w:val="002B669C"/>
    <w:rsid w:val="00314D94"/>
    <w:rsid w:val="00617568"/>
    <w:rsid w:val="006E68FA"/>
    <w:rsid w:val="0089323A"/>
    <w:rsid w:val="00ED3A55"/>
    <w:rsid w:val="00F05B6B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8E54F"/>
  <w15:chartTrackingRefBased/>
  <w15:docId w15:val="{936AD82D-B67F-4AA1-AF09-1FBF7319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9323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53</Words>
  <Characters>252</Characters>
  <Application>Microsoft Office Word</Application>
  <DocSecurity>0</DocSecurity>
  <Lines>11</Lines>
  <Paragraphs>8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2026-04-12T15:52:00Z</dcterms:created>
  <dcterms:modified xsi:type="dcterms:W3CDTF">2026-04-12T15:53:00Z</dcterms:modified>
</cp:coreProperties>
</file>