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860" w:rsidRDefault="00D24860" w:rsidP="00D24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BETSON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D24860" w:rsidRDefault="00D24860" w:rsidP="00D248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4860" w:rsidRDefault="00D24860" w:rsidP="00D248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4860" w:rsidRDefault="00D24860" w:rsidP="00D24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D24860" w:rsidRDefault="00D24860" w:rsidP="00D24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lands held by the late Sir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Lutterell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24860" w:rsidRDefault="00D24860" w:rsidP="00D24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258F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21-30)</w:t>
      </w:r>
    </w:p>
    <w:p w:rsidR="00D24860" w:rsidRDefault="00D24860" w:rsidP="00D248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4860" w:rsidRDefault="00D24860" w:rsidP="00D248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24860" w:rsidRDefault="00D24860" w:rsidP="00D24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October 2015</w:t>
      </w:r>
      <w:bookmarkStart w:id="0" w:name="_GoBack"/>
      <w:bookmarkEnd w:id="0"/>
    </w:p>
    <w:sectPr w:rsidR="00DD5B8A" w:rsidRPr="00D248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860" w:rsidRDefault="00D24860" w:rsidP="00564E3C">
      <w:pPr>
        <w:spacing w:after="0" w:line="240" w:lineRule="auto"/>
      </w:pPr>
      <w:r>
        <w:separator/>
      </w:r>
    </w:p>
  </w:endnote>
  <w:endnote w:type="continuationSeparator" w:id="0">
    <w:p w:rsidR="00D24860" w:rsidRDefault="00D2486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24860">
      <w:rPr>
        <w:rFonts w:ascii="Times New Roman" w:hAnsi="Times New Roman" w:cs="Times New Roman"/>
        <w:noProof/>
        <w:sz w:val="24"/>
        <w:szCs w:val="24"/>
      </w:rPr>
      <w:t>10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860" w:rsidRDefault="00D24860" w:rsidP="00564E3C">
      <w:pPr>
        <w:spacing w:after="0" w:line="240" w:lineRule="auto"/>
      </w:pPr>
      <w:r>
        <w:separator/>
      </w:r>
    </w:p>
  </w:footnote>
  <w:footnote w:type="continuationSeparator" w:id="0">
    <w:p w:rsidR="00D24860" w:rsidRDefault="00D2486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860"/>
    <w:rsid w:val="00372DC6"/>
    <w:rsid w:val="00564E3C"/>
    <w:rsid w:val="0064591D"/>
    <w:rsid w:val="00D2486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6F1C5"/>
  <w15:chartTrackingRefBased/>
  <w15:docId w15:val="{178B6F08-25E4-43C4-ACCC-2E36396A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248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2015-10-10T10:07:00Z</dcterms:created>
  <dcterms:modified xsi:type="dcterms:W3CDTF">2015-10-10T10:08:00Z</dcterms:modified>
</cp:coreProperties>
</file>