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6999D" w14:textId="77777777" w:rsidR="0030598D" w:rsidRDefault="0030598D" w:rsidP="003059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BETS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fl.1389-1401)</w:t>
      </w:r>
    </w:p>
    <w:p w14:paraId="15200DEE" w14:textId="77777777" w:rsidR="0030598D" w:rsidRDefault="0030598D" w:rsidP="003059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 xml:space="preserve"> and </w:t>
      </w:r>
      <w:proofErr w:type="spellStart"/>
      <w:r>
        <w:rPr>
          <w:rFonts w:cs="Times New Roman"/>
          <w:szCs w:val="24"/>
        </w:rPr>
        <w:t>St.Christopher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Panfield</w:t>
      </w:r>
      <w:proofErr w:type="spellEnd"/>
      <w:r>
        <w:rPr>
          <w:rFonts w:cs="Times New Roman"/>
          <w:szCs w:val="24"/>
        </w:rPr>
        <w:t>, Essex.</w:t>
      </w:r>
    </w:p>
    <w:p w14:paraId="09C31A89" w14:textId="77777777" w:rsidR="0030598D" w:rsidRDefault="0030598D" w:rsidP="0030598D">
      <w:pPr>
        <w:pStyle w:val="NoSpacing"/>
        <w:rPr>
          <w:rFonts w:cs="Times New Roman"/>
          <w:szCs w:val="24"/>
        </w:rPr>
      </w:pPr>
    </w:p>
    <w:p w14:paraId="1CDDC0A7" w14:textId="77777777" w:rsidR="0030598D" w:rsidRDefault="0030598D" w:rsidP="0030598D">
      <w:pPr>
        <w:pStyle w:val="NoSpacing"/>
        <w:rPr>
          <w:rFonts w:cs="Times New Roman"/>
          <w:szCs w:val="24"/>
        </w:rPr>
      </w:pPr>
    </w:p>
    <w:p w14:paraId="02349A11" w14:textId="77777777" w:rsidR="0030598D" w:rsidRDefault="0030598D" w:rsidP="003059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1389</w:t>
      </w:r>
      <w:r>
        <w:rPr>
          <w:rFonts w:cs="Times New Roman"/>
          <w:szCs w:val="24"/>
        </w:rPr>
        <w:tab/>
        <w:t>He became Rector.</w:t>
      </w:r>
    </w:p>
    <w:p w14:paraId="37073805" w14:textId="77777777" w:rsidR="0030598D" w:rsidRDefault="0030598D" w:rsidP="003059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0341B">
          <w:rPr>
            <w:rStyle w:val="Hyperlink"/>
            <w:rFonts w:cs="Times New Roman"/>
            <w:szCs w:val="24"/>
          </w:rPr>
          <w:t>https://panfieldvillage.uk/panfield-church/previous-rectors/</w:t>
        </w:r>
      </w:hyperlink>
      <w:r>
        <w:rPr>
          <w:rFonts w:cs="Times New Roman"/>
          <w:szCs w:val="24"/>
        </w:rPr>
        <w:t xml:space="preserve"> )</w:t>
      </w:r>
    </w:p>
    <w:p w14:paraId="2AFCFA5A" w14:textId="77777777" w:rsidR="0030598D" w:rsidRDefault="0030598D" w:rsidP="0030598D">
      <w:pPr>
        <w:pStyle w:val="NoSpacing"/>
        <w:rPr>
          <w:rFonts w:cs="Times New Roman"/>
          <w:szCs w:val="24"/>
        </w:rPr>
      </w:pPr>
    </w:p>
    <w:p w14:paraId="461D13B4" w14:textId="77777777" w:rsidR="0030598D" w:rsidRDefault="0030598D" w:rsidP="0030598D">
      <w:pPr>
        <w:pStyle w:val="NoSpacing"/>
        <w:rPr>
          <w:rFonts w:cs="Times New Roman"/>
          <w:szCs w:val="24"/>
        </w:rPr>
      </w:pPr>
    </w:p>
    <w:p w14:paraId="6489C564" w14:textId="77777777" w:rsidR="0030598D" w:rsidRDefault="0030598D" w:rsidP="003059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2A7AB7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9D6AB2" w14:textId="77777777" w:rsidR="0030598D" w:rsidRDefault="0030598D" w:rsidP="009139A6">
      <w:r>
        <w:separator/>
      </w:r>
    </w:p>
  </w:endnote>
  <w:endnote w:type="continuationSeparator" w:id="0">
    <w:p w14:paraId="13572444" w14:textId="77777777" w:rsidR="0030598D" w:rsidRDefault="003059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633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2E3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9A1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EA3B0" w14:textId="77777777" w:rsidR="0030598D" w:rsidRDefault="0030598D" w:rsidP="009139A6">
      <w:r>
        <w:separator/>
      </w:r>
    </w:p>
  </w:footnote>
  <w:footnote w:type="continuationSeparator" w:id="0">
    <w:p w14:paraId="52ED2654" w14:textId="77777777" w:rsidR="0030598D" w:rsidRDefault="003059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F8C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BA8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1AB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8D"/>
    <w:rsid w:val="000666E0"/>
    <w:rsid w:val="001C5947"/>
    <w:rsid w:val="002510B7"/>
    <w:rsid w:val="00270799"/>
    <w:rsid w:val="0030598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2AB5E"/>
  <w15:chartTrackingRefBased/>
  <w15:docId w15:val="{9C049070-A7AF-48EA-BB29-6C4C537B1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5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fieldvillage.uk/panfield-church/previous-rectors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2024-07-01T20:05:00Z</dcterms:created>
  <dcterms:modified xsi:type="dcterms:W3CDTF">2024-07-01T20:06:00Z</dcterms:modified>
</cp:coreProperties>
</file>