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3D4" w:rsidRDefault="005E53D4" w:rsidP="005E53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BETON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5E53D4" w:rsidRDefault="005E53D4" w:rsidP="005E53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53D4" w:rsidRDefault="005E53D4" w:rsidP="005E53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53D4" w:rsidRDefault="005E53D4" w:rsidP="005E53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Shefford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E53D4" w:rsidRDefault="005E53D4" w:rsidP="005E53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Bedfordshire, into </w:t>
      </w:r>
      <w:proofErr w:type="gramStart"/>
      <w:r>
        <w:rPr>
          <w:rFonts w:ascii="Times New Roman" w:hAnsi="Times New Roman" w:cs="Times New Roman"/>
          <w:sz w:val="24"/>
          <w:szCs w:val="24"/>
        </w:rPr>
        <w:t>lands 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late Sir Gilbert Talbot(q.v.).</w:t>
      </w:r>
    </w:p>
    <w:p w:rsidR="005E53D4" w:rsidRDefault="005E53D4" w:rsidP="005E53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21-312)</w:t>
      </w:r>
    </w:p>
    <w:p w:rsidR="005E53D4" w:rsidRDefault="005E53D4" w:rsidP="005E53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53D4" w:rsidRDefault="005E53D4" w:rsidP="005E53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E53D4" w:rsidRDefault="005E53D4" w:rsidP="005E53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2016</w:t>
      </w:r>
      <w:bookmarkStart w:id="0" w:name="_GoBack"/>
      <w:bookmarkEnd w:id="0"/>
    </w:p>
    <w:sectPr w:rsidR="006B2F86" w:rsidRPr="005E53D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3D4" w:rsidRDefault="005E53D4" w:rsidP="00E71FC3">
      <w:pPr>
        <w:spacing w:after="0" w:line="240" w:lineRule="auto"/>
      </w:pPr>
      <w:r>
        <w:separator/>
      </w:r>
    </w:p>
  </w:endnote>
  <w:endnote w:type="continuationSeparator" w:id="0">
    <w:p w:rsidR="005E53D4" w:rsidRDefault="005E53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3D4" w:rsidRDefault="005E53D4" w:rsidP="00E71FC3">
      <w:pPr>
        <w:spacing w:after="0" w:line="240" w:lineRule="auto"/>
      </w:pPr>
      <w:r>
        <w:separator/>
      </w:r>
    </w:p>
  </w:footnote>
  <w:footnote w:type="continuationSeparator" w:id="0">
    <w:p w:rsidR="005E53D4" w:rsidRDefault="005E53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3D4"/>
    <w:rsid w:val="005E53D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58DA8"/>
  <w15:chartTrackingRefBased/>
  <w15:docId w15:val="{E31A33BD-56F3-498B-AD16-2A42B840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2016-03-23T21:09:00Z</dcterms:created>
  <dcterms:modified xsi:type="dcterms:W3CDTF">2016-03-23T21:10:00Z</dcterms:modified>
</cp:coreProperties>
</file>