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Mendelsham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434D6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21-87)</w:t>
      </w: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2015</w:t>
      </w:r>
    </w:p>
    <w:p w:rsidR="00541057" w:rsidRPr="00541057" w:rsidRDefault="0054105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41057" w:rsidRPr="005410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057" w:rsidRDefault="00541057" w:rsidP="00564E3C">
      <w:pPr>
        <w:spacing w:after="0" w:line="240" w:lineRule="auto"/>
      </w:pPr>
      <w:r>
        <w:separator/>
      </w:r>
    </w:p>
  </w:endnote>
  <w:endnote w:type="continuationSeparator" w:id="0">
    <w:p w:rsidR="00541057" w:rsidRDefault="0054105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1057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057" w:rsidRDefault="00541057" w:rsidP="00564E3C">
      <w:pPr>
        <w:spacing w:after="0" w:line="240" w:lineRule="auto"/>
      </w:pPr>
      <w:r>
        <w:separator/>
      </w:r>
    </w:p>
  </w:footnote>
  <w:footnote w:type="continuationSeparator" w:id="0">
    <w:p w:rsidR="00541057" w:rsidRDefault="0054105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57"/>
    <w:rsid w:val="00372DC6"/>
    <w:rsid w:val="0054105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59A7"/>
  <w15:chartTrackingRefBased/>
  <w15:docId w15:val="{F9927696-29C9-4ED4-8344-10E4ED066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410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2015-11-05T20:14:00Z</dcterms:created>
  <dcterms:modified xsi:type="dcterms:W3CDTF">2015-11-05T20:18:00Z</dcterms:modified>
</cp:coreProperties>
</file>