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85184" w14:textId="77777777" w:rsidR="00BB73FA" w:rsidRDefault="00BB73FA" w:rsidP="00BB73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John de BETHUM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24BBF2C5" w14:textId="77777777" w:rsidR="00BB73FA" w:rsidRDefault="00BB73FA" w:rsidP="00BB73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Westmoreland.</w:t>
      </w:r>
    </w:p>
    <w:p w14:paraId="595D43C9" w14:textId="77777777" w:rsidR="00BB73FA" w:rsidRDefault="00BB73FA" w:rsidP="00BB73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FE5626" w14:textId="77777777" w:rsidR="00BB73FA" w:rsidRDefault="00BB73FA" w:rsidP="00BB73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3BF1BB" w14:textId="77777777" w:rsidR="00BB73FA" w:rsidRDefault="00BB73FA" w:rsidP="00BB73FA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Westmoreland the tax of a fifteenth and a tenth granted to the King at the last Parliament.</w:t>
      </w:r>
    </w:p>
    <w:p w14:paraId="5FB56B6C" w14:textId="77777777" w:rsidR="00BB73FA" w:rsidRDefault="00BB73FA" w:rsidP="00BB73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p.188)</w:t>
      </w:r>
    </w:p>
    <w:p w14:paraId="4DE6FBEE" w14:textId="77777777" w:rsidR="00BB73FA" w:rsidRDefault="00BB73FA" w:rsidP="00BB73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5BB04E" w14:textId="77777777" w:rsidR="00BB73FA" w:rsidRDefault="00BB73FA" w:rsidP="00BB73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8767D2" w14:textId="77777777" w:rsidR="00BB73FA" w:rsidRDefault="00BB73FA" w:rsidP="00BB73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May 2021</w:t>
      </w:r>
    </w:p>
    <w:p w14:paraId="2E0DA4D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44AD8" w14:textId="77777777" w:rsidR="00BB73FA" w:rsidRDefault="00BB73FA" w:rsidP="009139A6">
      <w:r>
        <w:separator/>
      </w:r>
    </w:p>
  </w:endnote>
  <w:endnote w:type="continuationSeparator" w:id="0">
    <w:p w14:paraId="20C8F5FE" w14:textId="77777777" w:rsidR="00BB73FA" w:rsidRDefault="00BB73F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E051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C46E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DE39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A2E50" w14:textId="77777777" w:rsidR="00BB73FA" w:rsidRDefault="00BB73FA" w:rsidP="009139A6">
      <w:r>
        <w:separator/>
      </w:r>
    </w:p>
  </w:footnote>
  <w:footnote w:type="continuationSeparator" w:id="0">
    <w:p w14:paraId="470252E3" w14:textId="77777777" w:rsidR="00BB73FA" w:rsidRDefault="00BB73F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409A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9D86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5791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3F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B73FA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C218B"/>
  <w15:chartTrackingRefBased/>
  <w15:docId w15:val="{13C63256-23B8-4062-BD36-59E7E5AFC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2021-05-28T18:18:00Z</dcterms:created>
  <dcterms:modified xsi:type="dcterms:W3CDTF">2021-05-28T18:19:00Z</dcterms:modified>
</cp:coreProperties>
</file>