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686A7" w14:textId="77777777" w:rsidR="00754FDC" w:rsidRDefault="00754FDC" w:rsidP="00754F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BETHOME (</w:t>
      </w:r>
      <w:proofErr w:type="gramStart"/>
      <w:r>
        <w:rPr>
          <w:rFonts w:cs="Times New Roman"/>
          <w:szCs w:val="24"/>
          <w:u w:val="single"/>
        </w:rPr>
        <w:t>BETHUM)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(fl.1475)</w:t>
      </w:r>
    </w:p>
    <w:p w14:paraId="58B8B2D9" w14:textId="77777777" w:rsidR="00754FDC" w:rsidRDefault="00754FDC" w:rsidP="00754F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0B2042D" w14:textId="77777777" w:rsidR="00754FDC" w:rsidRDefault="00754FDC" w:rsidP="00754FDC">
      <w:pPr>
        <w:pStyle w:val="NoSpacing"/>
        <w:rPr>
          <w:rFonts w:cs="Times New Roman"/>
          <w:szCs w:val="24"/>
        </w:rPr>
      </w:pPr>
    </w:p>
    <w:p w14:paraId="085707EB" w14:textId="77777777" w:rsidR="00754FDC" w:rsidRDefault="00754FDC" w:rsidP="00754FDC">
      <w:pPr>
        <w:pStyle w:val="NoSpacing"/>
        <w:rPr>
          <w:rFonts w:cs="Times New Roman"/>
          <w:szCs w:val="24"/>
        </w:rPr>
      </w:pPr>
    </w:p>
    <w:p w14:paraId="0DD7867C" w14:textId="77777777" w:rsidR="00754FDC" w:rsidRDefault="00754FDC" w:rsidP="00754F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>Proctor of Lincoln College.</w:t>
      </w:r>
    </w:p>
    <w:p w14:paraId="204EFACC" w14:textId="77777777" w:rsidR="00754FDC" w:rsidRDefault="00754FDC" w:rsidP="00754F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p.21)</w:t>
      </w:r>
    </w:p>
    <w:p w14:paraId="10F81CFC" w14:textId="77777777" w:rsidR="00754FDC" w:rsidRDefault="00754FDC" w:rsidP="00754FDC">
      <w:pPr>
        <w:pStyle w:val="NoSpacing"/>
        <w:rPr>
          <w:rFonts w:cs="Times New Roman"/>
          <w:szCs w:val="24"/>
        </w:rPr>
      </w:pPr>
    </w:p>
    <w:p w14:paraId="197C9DDB" w14:textId="77777777" w:rsidR="00754FDC" w:rsidRDefault="00754FDC" w:rsidP="00754FDC">
      <w:pPr>
        <w:pStyle w:val="NoSpacing"/>
        <w:rPr>
          <w:rFonts w:cs="Times New Roman"/>
          <w:szCs w:val="24"/>
        </w:rPr>
      </w:pPr>
    </w:p>
    <w:p w14:paraId="5CC097C6" w14:textId="77777777" w:rsidR="00754FDC" w:rsidRDefault="00754FDC" w:rsidP="00754F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10A5FC37" w14:textId="77777777" w:rsidR="00BA00AB" w:rsidRPr="00754FDC" w:rsidRDefault="00BA00AB" w:rsidP="00754FDC"/>
    <w:sectPr w:rsidR="00BA00AB" w:rsidRPr="00754F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D037A" w14:textId="77777777" w:rsidR="00754FDC" w:rsidRDefault="00754FDC" w:rsidP="009139A6">
      <w:r>
        <w:separator/>
      </w:r>
    </w:p>
  </w:endnote>
  <w:endnote w:type="continuationSeparator" w:id="0">
    <w:p w14:paraId="634609C5" w14:textId="77777777" w:rsidR="00754FDC" w:rsidRDefault="00754F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B9C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65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583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CA627" w14:textId="77777777" w:rsidR="00754FDC" w:rsidRDefault="00754FDC" w:rsidP="009139A6">
      <w:r>
        <w:separator/>
      </w:r>
    </w:p>
  </w:footnote>
  <w:footnote w:type="continuationSeparator" w:id="0">
    <w:p w14:paraId="4DB3E239" w14:textId="77777777" w:rsidR="00754FDC" w:rsidRDefault="00754F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5AF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445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93B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DC"/>
    <w:rsid w:val="000666E0"/>
    <w:rsid w:val="002510B7"/>
    <w:rsid w:val="00270799"/>
    <w:rsid w:val="00492505"/>
    <w:rsid w:val="005C130B"/>
    <w:rsid w:val="00754FD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040F2"/>
  <w15:chartTrackingRefBased/>
  <w15:docId w15:val="{8F0DBD4A-6CEB-43F1-8191-6638C52C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2024-11-03T13:44:00Z</dcterms:created>
  <dcterms:modified xsi:type="dcterms:W3CDTF">2024-11-03T13:45:00Z</dcterms:modified>
</cp:coreProperties>
</file>