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BETHOME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1438-40</w:t>
      </w:r>
      <w:r>
        <w:rPr>
          <w:rFonts w:ascii="Times New Roman" w:hAnsi="Times New Roman" w:cs="Times New Roman"/>
          <w:sz w:val="24"/>
          <w:szCs w:val="24"/>
        </w:rPr>
        <w:tab/>
        <w:t xml:space="preserve">He, Miles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Gabriel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occupied half of the 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 of Barton, Westmoreland, held by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d.1438)(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between John’s death and the time of the inquisition post mortem held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John’s landholdings.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25-353)</w:t>
      </w: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7DE" w:rsidRPr="00E127DE" w:rsidRDefault="00E127D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E127DE" w:rsidRPr="00E127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7DE" w:rsidRDefault="00E127DE" w:rsidP="00564E3C">
      <w:pPr>
        <w:spacing w:after="0" w:line="240" w:lineRule="auto"/>
      </w:pPr>
      <w:r>
        <w:separator/>
      </w:r>
    </w:p>
  </w:endnote>
  <w:endnote w:type="continuationSeparator" w:id="0">
    <w:p w:rsidR="00E127DE" w:rsidRDefault="00E127D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27DE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7DE" w:rsidRDefault="00E127DE" w:rsidP="00564E3C">
      <w:pPr>
        <w:spacing w:after="0" w:line="240" w:lineRule="auto"/>
      </w:pPr>
      <w:r>
        <w:separator/>
      </w:r>
    </w:p>
  </w:footnote>
  <w:footnote w:type="continuationSeparator" w:id="0">
    <w:p w:rsidR="00E127DE" w:rsidRDefault="00E127D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7DE"/>
    <w:rsid w:val="00372DC6"/>
    <w:rsid w:val="00564E3C"/>
    <w:rsid w:val="0064591D"/>
    <w:rsid w:val="00DD5B8A"/>
    <w:rsid w:val="00E127D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76C92"/>
  <w15:chartTrackingRefBased/>
  <w15:docId w15:val="{9210C6C3-2D2F-48D6-9365-2FF186D22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127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2015-10-21T19:26:00Z</dcterms:created>
  <dcterms:modified xsi:type="dcterms:W3CDTF">2015-10-21T19:30:00Z</dcterms:modified>
</cp:coreProperties>
</file>