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A0F6E" w14:textId="77777777" w:rsidR="00B67A17" w:rsidRDefault="00B67A17" w:rsidP="00B67A17">
      <w:pPr>
        <w:pStyle w:val="NoSpacing"/>
      </w:pPr>
      <w:r>
        <w:rPr>
          <w:u w:val="single"/>
        </w:rPr>
        <w:t>John BETHOME</w:t>
      </w:r>
      <w:r>
        <w:t xml:space="preserve">        </w:t>
      </w:r>
      <w:r>
        <w:t>(fl.1494)</w:t>
      </w:r>
    </w:p>
    <w:p w14:paraId="72BED5C3" w14:textId="4D19BDB6" w:rsidR="00B67A17" w:rsidRDefault="00B67A17" w:rsidP="00B67A17">
      <w:pPr>
        <w:pStyle w:val="NoSpacing"/>
      </w:pPr>
      <w:r>
        <w:t>of York. Tailor.</w:t>
      </w:r>
      <w:r>
        <w:t xml:space="preserve"> Linen and woollen weaver.</w:t>
      </w:r>
      <w:bookmarkStart w:id="0" w:name="_GoBack"/>
      <w:bookmarkEnd w:id="0"/>
    </w:p>
    <w:p w14:paraId="1E1B7BC6" w14:textId="77777777" w:rsidR="00B67A17" w:rsidRDefault="00B67A17" w:rsidP="00B67A17">
      <w:pPr>
        <w:pStyle w:val="NoSpacing"/>
      </w:pPr>
    </w:p>
    <w:p w14:paraId="1F681DFE" w14:textId="77777777" w:rsidR="00B67A17" w:rsidRDefault="00B67A17" w:rsidP="00B67A17">
      <w:pPr>
        <w:pStyle w:val="NoSpacing"/>
      </w:pPr>
    </w:p>
    <w:p w14:paraId="7853628D" w14:textId="77777777" w:rsidR="00B67A17" w:rsidRDefault="00B67A17" w:rsidP="00B67A17">
      <w:pPr>
        <w:pStyle w:val="NoSpacing"/>
      </w:pPr>
      <w:r>
        <w:tab/>
        <w:t>1494</w:t>
      </w:r>
      <w:r>
        <w:tab/>
        <w:t>He became a Freeman.   (R.F.Y. p.218)</w:t>
      </w:r>
    </w:p>
    <w:p w14:paraId="31F8ADCA" w14:textId="77777777" w:rsidR="00B67A17" w:rsidRDefault="00B67A17" w:rsidP="00B67A17">
      <w:pPr>
        <w:pStyle w:val="NoSpacing"/>
      </w:pPr>
    </w:p>
    <w:p w14:paraId="2C2FEDE2" w14:textId="77777777" w:rsidR="00B67A17" w:rsidRDefault="00B67A17" w:rsidP="00B67A17">
      <w:pPr>
        <w:pStyle w:val="NoSpacing"/>
      </w:pPr>
    </w:p>
    <w:p w14:paraId="45C5C63A" w14:textId="77777777" w:rsidR="00B67A17" w:rsidRPr="004D6AED" w:rsidRDefault="00B67A17" w:rsidP="00B67A17">
      <w:pPr>
        <w:pStyle w:val="NoSpacing"/>
      </w:pPr>
      <w:r>
        <w:t>14 September 2019</w:t>
      </w:r>
    </w:p>
    <w:p w14:paraId="0E4E2F81" w14:textId="10420BC4" w:rsidR="006B2F86" w:rsidRPr="00B67A17" w:rsidRDefault="00B67A17" w:rsidP="00E71FC3">
      <w:pPr>
        <w:pStyle w:val="NoSpacing"/>
      </w:pPr>
    </w:p>
    <w:sectPr w:rsidR="006B2F86" w:rsidRPr="00B67A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D487D" w14:textId="77777777" w:rsidR="00B67A17" w:rsidRDefault="00B67A17" w:rsidP="00E71FC3">
      <w:pPr>
        <w:spacing w:after="0" w:line="240" w:lineRule="auto"/>
      </w:pPr>
      <w:r>
        <w:separator/>
      </w:r>
    </w:p>
  </w:endnote>
  <w:endnote w:type="continuationSeparator" w:id="0">
    <w:p w14:paraId="0A1669EC" w14:textId="77777777" w:rsidR="00B67A17" w:rsidRDefault="00B67A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1460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11E56" w14:textId="77777777" w:rsidR="00B67A17" w:rsidRDefault="00B67A17" w:rsidP="00E71FC3">
      <w:pPr>
        <w:spacing w:after="0" w:line="240" w:lineRule="auto"/>
      </w:pPr>
      <w:r>
        <w:separator/>
      </w:r>
    </w:p>
  </w:footnote>
  <w:footnote w:type="continuationSeparator" w:id="0">
    <w:p w14:paraId="084BCAD0" w14:textId="77777777" w:rsidR="00B67A17" w:rsidRDefault="00B67A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17"/>
    <w:rsid w:val="001A7C09"/>
    <w:rsid w:val="00577BD5"/>
    <w:rsid w:val="00656CBA"/>
    <w:rsid w:val="006A1F77"/>
    <w:rsid w:val="00733BE7"/>
    <w:rsid w:val="00AB52E8"/>
    <w:rsid w:val="00B16D3F"/>
    <w:rsid w:val="00B67A1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9CBBD"/>
  <w15:chartTrackingRefBased/>
  <w15:docId w15:val="{3446E7E7-6DDE-488C-BA53-40FF358B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2019-09-14T20:31:00Z</dcterms:created>
  <dcterms:modified xsi:type="dcterms:W3CDTF">2019-09-14T20:34:00Z</dcterms:modified>
</cp:coreProperties>
</file>