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900" w:rsidRDefault="00823900" w:rsidP="008239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BETHOME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823900" w:rsidRDefault="00823900" w:rsidP="008239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3900" w:rsidRDefault="00823900" w:rsidP="008239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3900" w:rsidRDefault="00823900" w:rsidP="008239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Penrith,</w:t>
      </w:r>
    </w:p>
    <w:p w:rsidR="00823900" w:rsidRDefault="00823900" w:rsidP="008239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Cumberland, into land of the late William Stapleton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Edenhall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823900" w:rsidRDefault="00823900" w:rsidP="008239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24-86)</w:t>
      </w:r>
    </w:p>
    <w:p w:rsidR="00823900" w:rsidRDefault="00823900" w:rsidP="008239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3900" w:rsidRDefault="00823900" w:rsidP="008239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3900" w:rsidRPr="0091011B" w:rsidRDefault="00823900" w:rsidP="008239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April 2016</w:t>
      </w:r>
    </w:p>
    <w:p w:rsidR="006B2F86" w:rsidRPr="00823900" w:rsidRDefault="0082390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82390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900" w:rsidRDefault="00823900" w:rsidP="00E71FC3">
      <w:pPr>
        <w:spacing w:after="0" w:line="240" w:lineRule="auto"/>
      </w:pPr>
      <w:r>
        <w:separator/>
      </w:r>
    </w:p>
  </w:endnote>
  <w:endnote w:type="continuationSeparator" w:id="0">
    <w:p w:rsidR="00823900" w:rsidRDefault="008239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900" w:rsidRDefault="00823900" w:rsidP="00E71FC3">
      <w:pPr>
        <w:spacing w:after="0" w:line="240" w:lineRule="auto"/>
      </w:pPr>
      <w:r>
        <w:separator/>
      </w:r>
    </w:p>
  </w:footnote>
  <w:footnote w:type="continuationSeparator" w:id="0">
    <w:p w:rsidR="00823900" w:rsidRDefault="008239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900"/>
    <w:rsid w:val="0082390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F07F3"/>
  <w15:chartTrackingRefBased/>
  <w15:docId w15:val="{AEBD64A2-0E18-41DA-BDC6-5D22D1E5E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2016-04-28T21:37:00Z</dcterms:created>
  <dcterms:modified xsi:type="dcterms:W3CDTF">2016-04-28T21:38:00Z</dcterms:modified>
</cp:coreProperties>
</file>