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C3466" w14:textId="77777777" w:rsidR="00A71E29" w:rsidRDefault="00A71E29" w:rsidP="00A71E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BETHE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3142F4EA" w14:textId="77777777" w:rsidR="00A71E29" w:rsidRDefault="00A71E29" w:rsidP="00A71E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Bedford. Chaplain.</w:t>
      </w:r>
    </w:p>
    <w:p w14:paraId="70BA6FE6" w14:textId="77777777" w:rsidR="00A71E29" w:rsidRDefault="00A71E29" w:rsidP="00A71E29">
      <w:pPr>
        <w:pStyle w:val="NoSpacing"/>
        <w:rPr>
          <w:rFonts w:cs="Times New Roman"/>
          <w:szCs w:val="24"/>
        </w:rPr>
      </w:pPr>
    </w:p>
    <w:p w14:paraId="3B63C1EB" w14:textId="77777777" w:rsidR="00A71E29" w:rsidRDefault="00A71E29" w:rsidP="00A71E29">
      <w:pPr>
        <w:pStyle w:val="NoSpacing"/>
        <w:rPr>
          <w:rFonts w:cs="Times New Roman"/>
          <w:szCs w:val="24"/>
        </w:rPr>
      </w:pPr>
    </w:p>
    <w:p w14:paraId="7D13157B" w14:textId="77777777" w:rsidR="00A71E29" w:rsidRDefault="00A71E29" w:rsidP="00A71E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John Mowbray, 2</w:t>
      </w:r>
      <w:r w:rsidRPr="00F97868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Duke of Norfolk(q.v.), brought a plaint of trespass and</w:t>
      </w:r>
    </w:p>
    <w:p w14:paraId="602C09F7" w14:textId="77777777" w:rsidR="00A71E29" w:rsidRDefault="00A71E29" w:rsidP="00A71E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fishing against him and six others.</w:t>
      </w:r>
    </w:p>
    <w:p w14:paraId="1487335B" w14:textId="77777777" w:rsidR="00A71E29" w:rsidRDefault="00A71E29" w:rsidP="00A71E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21C9EFBE" w14:textId="77777777" w:rsidR="00A71E29" w:rsidRDefault="00A71E29" w:rsidP="00A71E29">
      <w:pPr>
        <w:pStyle w:val="NoSpacing"/>
        <w:rPr>
          <w:rFonts w:cs="Times New Roman"/>
          <w:szCs w:val="24"/>
        </w:rPr>
      </w:pPr>
    </w:p>
    <w:p w14:paraId="5AFF2304" w14:textId="77777777" w:rsidR="00A71E29" w:rsidRDefault="00A71E29" w:rsidP="00A71E29">
      <w:pPr>
        <w:pStyle w:val="NoSpacing"/>
        <w:rPr>
          <w:rFonts w:cs="Times New Roman"/>
          <w:szCs w:val="24"/>
        </w:rPr>
      </w:pPr>
    </w:p>
    <w:p w14:paraId="08EF25E0" w14:textId="77777777" w:rsidR="00A71E29" w:rsidRDefault="00A71E29" w:rsidP="00A71E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June 2023</w:t>
      </w:r>
    </w:p>
    <w:p w14:paraId="16867C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44BEF" w14:textId="77777777" w:rsidR="00A71E29" w:rsidRDefault="00A71E29" w:rsidP="009139A6">
      <w:r>
        <w:separator/>
      </w:r>
    </w:p>
  </w:endnote>
  <w:endnote w:type="continuationSeparator" w:id="0">
    <w:p w14:paraId="05A4AD42" w14:textId="77777777" w:rsidR="00A71E29" w:rsidRDefault="00A71E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FCE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C99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B1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885C8" w14:textId="77777777" w:rsidR="00A71E29" w:rsidRDefault="00A71E29" w:rsidP="009139A6">
      <w:r>
        <w:separator/>
      </w:r>
    </w:p>
  </w:footnote>
  <w:footnote w:type="continuationSeparator" w:id="0">
    <w:p w14:paraId="4AB720D8" w14:textId="77777777" w:rsidR="00A71E29" w:rsidRDefault="00A71E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EF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DE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1C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29"/>
    <w:rsid w:val="000666E0"/>
    <w:rsid w:val="002510B7"/>
    <w:rsid w:val="005C130B"/>
    <w:rsid w:val="00826F5C"/>
    <w:rsid w:val="009139A6"/>
    <w:rsid w:val="009448BB"/>
    <w:rsid w:val="00947624"/>
    <w:rsid w:val="00A3176C"/>
    <w:rsid w:val="00A71E2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BD5F"/>
  <w15:chartTrackingRefBased/>
  <w15:docId w15:val="{5506CBE7-09E8-43FF-9F8F-8340FD16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71E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2023-06-20T08:31:00Z</dcterms:created>
  <dcterms:modified xsi:type="dcterms:W3CDTF">2023-06-20T08:32:00Z</dcterms:modified>
</cp:coreProperties>
</file>