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49" w:rsidRDefault="00CE0E49" w:rsidP="00CE0E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BETHAM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E0E49" w:rsidRDefault="00CE0E49" w:rsidP="00CE0E49">
      <w:pPr>
        <w:rPr>
          <w:rFonts w:ascii="Times New Roman" w:hAnsi="Times New Roman" w:cs="Times New Roman"/>
        </w:rPr>
      </w:pPr>
    </w:p>
    <w:p w:rsidR="00CE0E49" w:rsidRDefault="00CE0E49" w:rsidP="00CE0E49">
      <w:pPr>
        <w:rPr>
          <w:rFonts w:ascii="Times New Roman" w:hAnsi="Times New Roman" w:cs="Times New Roman"/>
        </w:rPr>
      </w:pPr>
    </w:p>
    <w:p w:rsidR="00CE0E49" w:rsidRDefault="00CE0E49" w:rsidP="00CE0E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Russell of Whitstable, </w:t>
      </w:r>
    </w:p>
    <w:p w:rsidR="00CE0E49" w:rsidRDefault="00CE0E49" w:rsidP="00CE0E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Kent(q.v.).</w:t>
      </w:r>
    </w:p>
    <w:p w:rsidR="00CE0E49" w:rsidRDefault="00CE0E49" w:rsidP="00CE0E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CE0E49" w:rsidRDefault="00CE0E49" w:rsidP="00CE0E49">
      <w:pPr>
        <w:rPr>
          <w:rFonts w:ascii="Times New Roman" w:hAnsi="Times New Roman" w:cs="Times New Roman"/>
        </w:rPr>
      </w:pPr>
    </w:p>
    <w:p w:rsidR="00CE0E49" w:rsidRDefault="00CE0E49" w:rsidP="00CE0E49">
      <w:pPr>
        <w:rPr>
          <w:rFonts w:ascii="Times New Roman" w:hAnsi="Times New Roman" w:cs="Times New Roman"/>
        </w:rPr>
      </w:pPr>
    </w:p>
    <w:p w:rsidR="00CE0E49" w:rsidRDefault="00CE0E49" w:rsidP="00CE0E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is not in the National Archives.</w:t>
      </w:r>
    </w:p>
    <w:p w:rsidR="00CE0E49" w:rsidRDefault="00CE0E49" w:rsidP="00CE0E49">
      <w:pPr>
        <w:rPr>
          <w:rFonts w:ascii="Times New Roman" w:hAnsi="Times New Roman" w:cs="Times New Roman"/>
        </w:rPr>
      </w:pPr>
    </w:p>
    <w:p w:rsidR="00CE0E49" w:rsidRDefault="00CE0E49" w:rsidP="00CE0E49">
      <w:pPr>
        <w:rPr>
          <w:rFonts w:ascii="Times New Roman" w:hAnsi="Times New Roman" w:cs="Times New Roman"/>
        </w:rPr>
      </w:pPr>
    </w:p>
    <w:p w:rsidR="00CE0E49" w:rsidRDefault="00CE0E49" w:rsidP="00CE0E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CE0E4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E49" w:rsidRDefault="00CE0E49" w:rsidP="00E71FC3">
      <w:r>
        <w:separator/>
      </w:r>
    </w:p>
  </w:endnote>
  <w:endnote w:type="continuationSeparator" w:id="0">
    <w:p w:rsidR="00CE0E49" w:rsidRDefault="00CE0E4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E49" w:rsidRDefault="00CE0E49" w:rsidP="00E71FC3">
      <w:r>
        <w:separator/>
      </w:r>
    </w:p>
  </w:footnote>
  <w:footnote w:type="continuationSeparator" w:id="0">
    <w:p w:rsidR="00CE0E49" w:rsidRDefault="00CE0E4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E49"/>
    <w:rsid w:val="001A7C09"/>
    <w:rsid w:val="00577BD5"/>
    <w:rsid w:val="00656CBA"/>
    <w:rsid w:val="006A1F77"/>
    <w:rsid w:val="00733BE7"/>
    <w:rsid w:val="00AB52E8"/>
    <w:rsid w:val="00B16D3F"/>
    <w:rsid w:val="00BB41AC"/>
    <w:rsid w:val="00CE0E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7402FE-7A66-480D-BBFE-15ACCF73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E0E4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2017-02-14T20:15:00Z</dcterms:created>
  <dcterms:modified xsi:type="dcterms:W3CDTF">2017-02-14T20:15:00Z</dcterms:modified>
</cp:coreProperties>
</file>