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803D1B" w14:textId="7861D55F" w:rsidR="006B2F86" w:rsidRDefault="00EE309E" w:rsidP="00E71FC3">
      <w:pPr>
        <w:pStyle w:val="NoSpacing"/>
      </w:pPr>
      <w:r>
        <w:rPr>
          <w:u w:val="single"/>
        </w:rPr>
        <w:t>Elizabeth BETHAM</w:t>
      </w:r>
      <w:r>
        <w:t xml:space="preserve">   </w:t>
      </w:r>
      <w:proofErr w:type="gramStart"/>
      <w:r>
        <w:t xml:space="preserve">   (</w:t>
      </w:r>
      <w:proofErr w:type="gramEnd"/>
      <w:r>
        <w:t>fl.1435)</w:t>
      </w:r>
    </w:p>
    <w:p w14:paraId="5C43A4C2" w14:textId="2A147B13" w:rsidR="00EE309E" w:rsidRDefault="00EE309E" w:rsidP="00E71FC3">
      <w:pPr>
        <w:pStyle w:val="NoSpacing"/>
      </w:pPr>
    </w:p>
    <w:p w14:paraId="6EC23E26" w14:textId="2CD72520" w:rsidR="00EE309E" w:rsidRDefault="00EE309E" w:rsidP="00E71FC3">
      <w:pPr>
        <w:pStyle w:val="NoSpacing"/>
      </w:pPr>
    </w:p>
    <w:p w14:paraId="54B81710" w14:textId="6A3D01D1" w:rsidR="00EE309E" w:rsidRDefault="00EE309E" w:rsidP="00E71FC3">
      <w:pPr>
        <w:pStyle w:val="NoSpacing"/>
      </w:pPr>
      <w:r>
        <w:t xml:space="preserve">Daughter of Thomas </w:t>
      </w:r>
      <w:proofErr w:type="spellStart"/>
      <w:r>
        <w:t>Betham</w:t>
      </w:r>
      <w:proofErr w:type="spellEnd"/>
      <w:r>
        <w:t xml:space="preserve"> of </w:t>
      </w:r>
      <w:proofErr w:type="spellStart"/>
      <w:r>
        <w:t>Betham</w:t>
      </w:r>
      <w:proofErr w:type="spellEnd"/>
      <w:r>
        <w:t xml:space="preserve"> Castle, Westmoreland(q.v.).</w:t>
      </w:r>
    </w:p>
    <w:p w14:paraId="417BA756" w14:textId="6DEEBBF9" w:rsidR="00EE309E" w:rsidRDefault="00EE309E" w:rsidP="00E71FC3">
      <w:pPr>
        <w:pStyle w:val="NoSpacing"/>
      </w:pPr>
      <w:r>
        <w:t>(Peerage 1970 p.1928)</w:t>
      </w:r>
    </w:p>
    <w:p w14:paraId="7AAE334B" w14:textId="1620FAE2" w:rsidR="00EE309E" w:rsidRDefault="00EE309E" w:rsidP="00E71FC3">
      <w:pPr>
        <w:pStyle w:val="NoSpacing"/>
      </w:pPr>
      <w:r>
        <w:t>= Sir Richard Musgrave(</w:t>
      </w:r>
      <w:proofErr w:type="gramStart"/>
      <w:r>
        <w:t>d.1469)(</w:t>
      </w:r>
      <w:proofErr w:type="gramEnd"/>
      <w:r>
        <w:t>q.v.).   (ibid.)</w:t>
      </w:r>
    </w:p>
    <w:p w14:paraId="4C3700BE" w14:textId="77777777" w:rsidR="00EE309E" w:rsidRDefault="00EE309E" w:rsidP="00EE309E">
      <w:r>
        <w:t>Children:</w:t>
      </w:r>
      <w:r>
        <w:tab/>
        <w:t>Sir Thomas(q.v.), John(q.v.), Richard(q.v.). (ibid.)</w:t>
      </w:r>
    </w:p>
    <w:p w14:paraId="75245BB3" w14:textId="77777777" w:rsidR="00EE309E" w:rsidRDefault="00EE309E" w:rsidP="00EE309E">
      <w:r>
        <w:tab/>
      </w:r>
      <w:r>
        <w:tab/>
        <w:t>Elizabeth(q.v.) = Thomas Garth. (I.G.I.)</w:t>
      </w:r>
    </w:p>
    <w:p w14:paraId="0EDEEAB3" w14:textId="77777777" w:rsidR="00EE309E" w:rsidRDefault="00EE309E" w:rsidP="00EE309E">
      <w:r>
        <w:tab/>
      </w:r>
      <w:r>
        <w:tab/>
        <w:t>Margaret(q.v.) = Thomas Elderton. (ibid.)</w:t>
      </w:r>
    </w:p>
    <w:p w14:paraId="18DE947F" w14:textId="77777777" w:rsidR="00EE309E" w:rsidRDefault="00EE309E" w:rsidP="00EE309E">
      <w:r>
        <w:tab/>
      </w:r>
      <w:r>
        <w:tab/>
        <w:t xml:space="preserve">Eleanor(q.v.) = William </w:t>
      </w:r>
      <w:proofErr w:type="spellStart"/>
      <w:r>
        <w:t>Thornborough</w:t>
      </w:r>
      <w:proofErr w:type="spellEnd"/>
      <w:r>
        <w:t>. (ibid.)</w:t>
      </w:r>
    </w:p>
    <w:p w14:paraId="2DF379D8" w14:textId="77777777" w:rsidR="00EE309E" w:rsidRDefault="00EE309E" w:rsidP="00EE309E">
      <w:r>
        <w:tab/>
      </w:r>
      <w:r>
        <w:tab/>
        <w:t>Isabel(q.v.) = Thomas Middleton(q.v.). (ibid.)</w:t>
      </w:r>
    </w:p>
    <w:p w14:paraId="709625AA" w14:textId="77777777" w:rsidR="00EE309E" w:rsidRDefault="00EE309E" w:rsidP="00EE309E">
      <w:r>
        <w:tab/>
      </w:r>
      <w:r>
        <w:tab/>
        <w:t xml:space="preserve">Mary(q.v.) = Thomas </w:t>
      </w:r>
      <w:proofErr w:type="spellStart"/>
      <w:r>
        <w:t>Warcop</w:t>
      </w:r>
      <w:proofErr w:type="spellEnd"/>
      <w:r>
        <w:t>. (ibid.)</w:t>
      </w:r>
    </w:p>
    <w:p w14:paraId="4B2FCE90" w14:textId="77777777" w:rsidR="00EE309E" w:rsidRDefault="00EE309E" w:rsidP="00EE309E">
      <w:r>
        <w:t xml:space="preserve">  </w:t>
      </w:r>
      <w:r>
        <w:tab/>
      </w:r>
      <w:r>
        <w:tab/>
        <w:t xml:space="preserve">Agnes(q.v.) = Robert </w:t>
      </w:r>
      <w:proofErr w:type="spellStart"/>
      <w:r>
        <w:t>Warcop</w:t>
      </w:r>
      <w:proofErr w:type="spellEnd"/>
      <w:r>
        <w:t>. (ibid.)</w:t>
      </w:r>
    </w:p>
    <w:p w14:paraId="0A456561" w14:textId="1836E177" w:rsidR="00EE309E" w:rsidRDefault="00EE309E" w:rsidP="00EE309E">
      <w:pPr>
        <w:pStyle w:val="NoSpacing"/>
      </w:pPr>
      <w:r>
        <w:tab/>
      </w:r>
      <w:r>
        <w:tab/>
        <w:t>William. (ibid.)</w:t>
      </w:r>
    </w:p>
    <w:p w14:paraId="0C74458F" w14:textId="639D42AF" w:rsidR="00EE309E" w:rsidRDefault="00EE309E" w:rsidP="00EE309E">
      <w:pPr>
        <w:pStyle w:val="NoSpacing"/>
      </w:pPr>
    </w:p>
    <w:p w14:paraId="23141535" w14:textId="547E5FBB" w:rsidR="00EE309E" w:rsidRDefault="00EE309E" w:rsidP="00EE309E">
      <w:pPr>
        <w:pStyle w:val="NoSpacing"/>
      </w:pPr>
    </w:p>
    <w:p w14:paraId="0F2B5BBC" w14:textId="7DDB4C6B" w:rsidR="00EE309E" w:rsidRPr="00EE309E" w:rsidRDefault="00EE309E" w:rsidP="00EE309E">
      <w:pPr>
        <w:pStyle w:val="NoSpacing"/>
      </w:pPr>
      <w:r>
        <w:t>21 April 2018</w:t>
      </w:r>
      <w:bookmarkStart w:id="0" w:name="_GoBack"/>
      <w:bookmarkEnd w:id="0"/>
    </w:p>
    <w:sectPr w:rsidR="00EE309E" w:rsidRPr="00EE309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80B54E" w14:textId="77777777" w:rsidR="00EE309E" w:rsidRDefault="00EE309E" w:rsidP="00E71FC3">
      <w:r>
        <w:separator/>
      </w:r>
    </w:p>
  </w:endnote>
  <w:endnote w:type="continuationSeparator" w:id="0">
    <w:p w14:paraId="26461042" w14:textId="77777777" w:rsidR="00EE309E" w:rsidRDefault="00EE309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FC575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B5165E" w14:textId="77777777" w:rsidR="00EE309E" w:rsidRDefault="00EE309E" w:rsidP="00E71FC3">
      <w:r>
        <w:separator/>
      </w:r>
    </w:p>
  </w:footnote>
  <w:footnote w:type="continuationSeparator" w:id="0">
    <w:p w14:paraId="7EFC35F2" w14:textId="77777777" w:rsidR="00EE309E" w:rsidRDefault="00EE309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09E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E309E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04A1DD"/>
  <w15:chartTrackingRefBased/>
  <w15:docId w15:val="{0EAB309C-71E9-458C-8086-53D3CC4B1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E309E"/>
    <w:pPr>
      <w:spacing w:after="0" w:line="240" w:lineRule="auto"/>
    </w:pPr>
    <w:rPr>
      <w:rFonts w:eastAsia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2018-04-21T19:46:00Z</dcterms:created>
  <dcterms:modified xsi:type="dcterms:W3CDTF">2018-04-21T19:50:00Z</dcterms:modified>
</cp:coreProperties>
</file>