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C68FB" w14:textId="77777777" w:rsidR="001251A3" w:rsidRDefault="001251A3" w:rsidP="001251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BETEYN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7D845BB7" w14:textId="77777777" w:rsidR="001251A3" w:rsidRDefault="001251A3" w:rsidP="001251A3">
      <w:pPr>
        <w:pStyle w:val="NoSpacing"/>
        <w:rPr>
          <w:rFonts w:cs="Times New Roman"/>
          <w:szCs w:val="24"/>
        </w:rPr>
      </w:pPr>
    </w:p>
    <w:p w14:paraId="59BF8978" w14:textId="77777777" w:rsidR="001251A3" w:rsidRDefault="001251A3" w:rsidP="001251A3">
      <w:pPr>
        <w:pStyle w:val="NoSpacing"/>
        <w:rPr>
          <w:rFonts w:cs="Times New Roman"/>
          <w:szCs w:val="24"/>
        </w:rPr>
      </w:pPr>
    </w:p>
    <w:p w14:paraId="2409A287" w14:textId="77777777" w:rsidR="001251A3" w:rsidRDefault="001251A3" w:rsidP="001251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Newmarket,</w:t>
      </w:r>
    </w:p>
    <w:p w14:paraId="20ACD808" w14:textId="77777777" w:rsidR="001251A3" w:rsidRDefault="001251A3" w:rsidP="001251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 xml:space="preserve">, into 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</w:t>
      </w:r>
    </w:p>
    <w:p w14:paraId="21E86D38" w14:textId="77777777" w:rsidR="001251A3" w:rsidRDefault="001251A3" w:rsidP="001251A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CB2CDAA" w14:textId="77777777" w:rsidR="001251A3" w:rsidRDefault="001251A3" w:rsidP="001251A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p.38)</w:t>
      </w:r>
    </w:p>
    <w:p w14:paraId="2288E82C" w14:textId="77777777" w:rsidR="001251A3" w:rsidRDefault="001251A3" w:rsidP="001251A3">
      <w:pPr>
        <w:pStyle w:val="NoSpacing"/>
        <w:rPr>
          <w:rFonts w:eastAsia="Times New Roman" w:cs="Times New Roman"/>
          <w:szCs w:val="24"/>
        </w:rPr>
      </w:pPr>
    </w:p>
    <w:p w14:paraId="793FABBC" w14:textId="77777777" w:rsidR="001251A3" w:rsidRDefault="001251A3" w:rsidP="001251A3">
      <w:pPr>
        <w:pStyle w:val="NoSpacing"/>
        <w:rPr>
          <w:rFonts w:eastAsia="Times New Roman" w:cs="Times New Roman"/>
          <w:szCs w:val="24"/>
        </w:rPr>
      </w:pPr>
    </w:p>
    <w:p w14:paraId="1AAC3DA4" w14:textId="77777777" w:rsidR="001251A3" w:rsidRDefault="001251A3" w:rsidP="001251A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January 2023</w:t>
      </w:r>
    </w:p>
    <w:p w14:paraId="64A3C9FA" w14:textId="5CC5773F" w:rsidR="00BA00AB" w:rsidRPr="001251A3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125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459BD" w14:textId="77777777" w:rsidR="001251A3" w:rsidRDefault="001251A3" w:rsidP="009139A6">
      <w:r>
        <w:separator/>
      </w:r>
    </w:p>
  </w:endnote>
  <w:endnote w:type="continuationSeparator" w:id="0">
    <w:p w14:paraId="71B66A0C" w14:textId="77777777" w:rsidR="001251A3" w:rsidRDefault="001251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EE7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A2A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AC5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8585A" w14:textId="77777777" w:rsidR="001251A3" w:rsidRDefault="001251A3" w:rsidP="009139A6">
      <w:r>
        <w:separator/>
      </w:r>
    </w:p>
  </w:footnote>
  <w:footnote w:type="continuationSeparator" w:id="0">
    <w:p w14:paraId="6A1B77C7" w14:textId="77777777" w:rsidR="001251A3" w:rsidRDefault="001251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0C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DB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8A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A3"/>
    <w:rsid w:val="000666E0"/>
    <w:rsid w:val="001251A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96A84"/>
  <w15:chartTrackingRefBased/>
  <w15:docId w15:val="{587BCB9B-6A81-4182-B38F-E7FE3944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2023-01-22T20:15:00Z</dcterms:created>
  <dcterms:modified xsi:type="dcterms:W3CDTF">2023-01-22T20:16:00Z</dcterms:modified>
</cp:coreProperties>
</file>