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8D1" w:rsidRDefault="001F18D1" w:rsidP="001F1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BETESON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F18D1" w:rsidRDefault="001F18D1" w:rsidP="001F18D1">
      <w:pPr>
        <w:rPr>
          <w:rFonts w:ascii="Times New Roman" w:hAnsi="Times New Roman" w:cs="Times New Roman"/>
        </w:rPr>
      </w:pPr>
    </w:p>
    <w:p w:rsidR="001F18D1" w:rsidRDefault="001F18D1" w:rsidP="001F18D1">
      <w:pPr>
        <w:rPr>
          <w:rFonts w:ascii="Times New Roman" w:hAnsi="Times New Roman" w:cs="Times New Roman"/>
        </w:rPr>
      </w:pPr>
    </w:p>
    <w:p w:rsidR="001F18D1" w:rsidRDefault="001F18D1" w:rsidP="001F1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Kentyng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Wetyng</w:t>
      </w:r>
      <w:proofErr w:type="spellEnd"/>
      <w:r>
        <w:rPr>
          <w:rFonts w:ascii="Times New Roman" w:hAnsi="Times New Roman" w:cs="Times New Roman"/>
        </w:rPr>
        <w:t>, Norfolk(q.v.).</w:t>
      </w:r>
    </w:p>
    <w:p w:rsidR="001F18D1" w:rsidRDefault="001F18D1" w:rsidP="001F1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1F18D1" w:rsidRDefault="001F18D1" w:rsidP="001F18D1">
      <w:pPr>
        <w:rPr>
          <w:rFonts w:ascii="Times New Roman" w:hAnsi="Times New Roman" w:cs="Times New Roman"/>
        </w:rPr>
      </w:pPr>
    </w:p>
    <w:p w:rsidR="001F18D1" w:rsidRDefault="001F18D1" w:rsidP="001F18D1">
      <w:pPr>
        <w:rPr>
          <w:rFonts w:ascii="Times New Roman" w:hAnsi="Times New Roman" w:cs="Times New Roman"/>
        </w:rPr>
      </w:pPr>
    </w:p>
    <w:p w:rsidR="001F18D1" w:rsidRDefault="001F18D1" w:rsidP="001F1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is not in the National Archives.</w:t>
      </w:r>
    </w:p>
    <w:p w:rsidR="001F18D1" w:rsidRDefault="001F18D1" w:rsidP="001F18D1">
      <w:pPr>
        <w:rPr>
          <w:rFonts w:ascii="Times New Roman" w:hAnsi="Times New Roman" w:cs="Times New Roman"/>
        </w:rPr>
      </w:pPr>
    </w:p>
    <w:p w:rsidR="001F18D1" w:rsidRDefault="001F18D1" w:rsidP="001F18D1">
      <w:pPr>
        <w:rPr>
          <w:rFonts w:ascii="Times New Roman" w:hAnsi="Times New Roman" w:cs="Times New Roman"/>
        </w:rPr>
      </w:pPr>
    </w:p>
    <w:p w:rsidR="001F18D1" w:rsidRDefault="001F18D1" w:rsidP="001F1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1F18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8D1" w:rsidRDefault="001F18D1" w:rsidP="00E71FC3">
      <w:r>
        <w:separator/>
      </w:r>
    </w:p>
  </w:endnote>
  <w:endnote w:type="continuationSeparator" w:id="0">
    <w:p w:rsidR="001F18D1" w:rsidRDefault="001F18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8D1" w:rsidRDefault="001F18D1" w:rsidP="00E71FC3">
      <w:r>
        <w:separator/>
      </w:r>
    </w:p>
  </w:footnote>
  <w:footnote w:type="continuationSeparator" w:id="0">
    <w:p w:rsidR="001F18D1" w:rsidRDefault="001F18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D1"/>
    <w:rsid w:val="001A7C09"/>
    <w:rsid w:val="001F18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63EA9E-B72D-4330-B142-951447CF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F18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2017-02-15T17:37:00Z</dcterms:created>
  <dcterms:modified xsi:type="dcterms:W3CDTF">2017-02-15T17:38:00Z</dcterms:modified>
</cp:coreProperties>
</file>