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E4C" w:rsidRDefault="000A1E4C" w:rsidP="000A1E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BETERICHE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0A1E4C" w:rsidRDefault="000A1E4C" w:rsidP="000A1E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Waltham Holy Cross, Essex. Gentleman.</w:t>
      </w:r>
    </w:p>
    <w:p w:rsidR="000A1E4C" w:rsidRDefault="000A1E4C" w:rsidP="000A1E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E4C" w:rsidRDefault="000A1E4C" w:rsidP="000A1E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E4C" w:rsidRDefault="000A1E4C" w:rsidP="000A1E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Mullyng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Surtoys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</w:t>
      </w:r>
    </w:p>
    <w:p w:rsidR="000A1E4C" w:rsidRDefault="000A1E4C" w:rsidP="000A1E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taking against him,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Browrennan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Cross(q.v.), </w:t>
      </w:r>
    </w:p>
    <w:p w:rsidR="000A1E4C" w:rsidRDefault="000A1E4C" w:rsidP="000A1E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Upshire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Andrew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Hosyer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 and Richard Wheler(q.v.).</w:t>
      </w:r>
    </w:p>
    <w:p w:rsidR="000A1E4C" w:rsidRDefault="000A1E4C" w:rsidP="000A1E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A1E4C" w:rsidRDefault="000A1E4C" w:rsidP="000A1E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E4C" w:rsidRDefault="000A1E4C" w:rsidP="000A1E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A1E4C" w:rsidRDefault="000A1E4C" w:rsidP="000A1E4C">
      <w:r>
        <w:t>19 January 2016</w:t>
      </w:r>
      <w:bookmarkStart w:id="0" w:name="_GoBack"/>
      <w:bookmarkEnd w:id="0"/>
    </w:p>
    <w:sectPr w:rsidR="006B2F86" w:rsidRPr="000A1E4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E4C" w:rsidRDefault="000A1E4C" w:rsidP="00E71FC3">
      <w:pPr>
        <w:spacing w:after="0" w:line="240" w:lineRule="auto"/>
      </w:pPr>
      <w:r>
        <w:separator/>
      </w:r>
    </w:p>
  </w:endnote>
  <w:endnote w:type="continuationSeparator" w:id="0">
    <w:p w:rsidR="000A1E4C" w:rsidRDefault="000A1E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E4C" w:rsidRDefault="000A1E4C" w:rsidP="00E71FC3">
      <w:pPr>
        <w:spacing w:after="0" w:line="240" w:lineRule="auto"/>
      </w:pPr>
      <w:r>
        <w:separator/>
      </w:r>
    </w:p>
  </w:footnote>
  <w:footnote w:type="continuationSeparator" w:id="0">
    <w:p w:rsidR="000A1E4C" w:rsidRDefault="000A1E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4C"/>
    <w:rsid w:val="000A1E4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1A29AC-5626-4E89-88F2-A4BB9AB0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A1E4C"/>
    <w:pPr>
      <w:spacing w:after="200" w:line="276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A1E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2016-03-27T18:39:00Z</dcterms:created>
  <dcterms:modified xsi:type="dcterms:W3CDTF">2016-03-27T18:40:00Z</dcterms:modified>
</cp:coreProperties>
</file>