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830AC" w14:textId="00290F26" w:rsidR="00BA00AB" w:rsidRDefault="008129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BETENEFF</w:t>
      </w:r>
      <w:r>
        <w:rPr>
          <w:rFonts w:ascii="Times New Roman" w:hAnsi="Times New Roman" w:cs="Times New Roman"/>
          <w:sz w:val="24"/>
          <w:szCs w:val="24"/>
        </w:rPr>
        <w:t xml:space="preserve">      (fl.1484-5)</w:t>
      </w:r>
    </w:p>
    <w:p w14:paraId="4BBE0338" w14:textId="77777777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538E5ACD" w14:textId="77777777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3E540D" w14:textId="65167379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2FF288" w14:textId="77777777" w:rsidR="00953FD8" w:rsidRDefault="00953FD8" w:rsidP="00953F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1477-8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20781789" w14:textId="77777777" w:rsidR="00953FD8" w:rsidRDefault="00953FD8" w:rsidP="00953FD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2958C951" w14:textId="6BCD1B9A" w:rsidR="00953FD8" w:rsidRDefault="00953FD8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published in York by J.Simpson p.1)</w:t>
      </w:r>
    </w:p>
    <w:p w14:paraId="4D2B2793" w14:textId="6D4C29C2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1484-5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0B9A1CBB" w14:textId="77777777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324CDBBF" w14:textId="77777777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published in York by J.Simpson p.1)</w:t>
      </w:r>
    </w:p>
    <w:p w14:paraId="4996EF80" w14:textId="77777777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6ED56C" w14:textId="77777777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FE547F" w14:textId="36A8E073" w:rsidR="00812902" w:rsidRDefault="00812902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07B77F36" w14:textId="480CD2C9" w:rsidR="00953FD8" w:rsidRPr="008076F4" w:rsidRDefault="00953FD8" w:rsidP="0081290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June 2021</w:t>
      </w:r>
    </w:p>
    <w:p w14:paraId="4236CF5D" w14:textId="77777777" w:rsidR="00812902" w:rsidRPr="00812902" w:rsidRDefault="00812902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812902" w:rsidRPr="008129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02F70" w14:textId="77777777" w:rsidR="00812902" w:rsidRDefault="00812902" w:rsidP="009139A6">
      <w:r>
        <w:separator/>
      </w:r>
    </w:p>
  </w:endnote>
  <w:endnote w:type="continuationSeparator" w:id="0">
    <w:p w14:paraId="4C089DF4" w14:textId="77777777" w:rsidR="00812902" w:rsidRDefault="008129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F4E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EC84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389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0180A" w14:textId="77777777" w:rsidR="00812902" w:rsidRDefault="00812902" w:rsidP="009139A6">
      <w:r>
        <w:separator/>
      </w:r>
    </w:p>
  </w:footnote>
  <w:footnote w:type="continuationSeparator" w:id="0">
    <w:p w14:paraId="7E503FDA" w14:textId="77777777" w:rsidR="00812902" w:rsidRDefault="008129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143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A06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503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902"/>
    <w:rsid w:val="000666E0"/>
    <w:rsid w:val="002510B7"/>
    <w:rsid w:val="00560555"/>
    <w:rsid w:val="005C130B"/>
    <w:rsid w:val="00812902"/>
    <w:rsid w:val="00826F5C"/>
    <w:rsid w:val="009139A6"/>
    <w:rsid w:val="009448BB"/>
    <w:rsid w:val="00953FD8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1FDC0"/>
  <w15:chartTrackingRefBased/>
  <w15:docId w15:val="{05DC046D-B001-40BD-9C91-EC5E953C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5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2021-03-17T17:46:00Z</dcterms:created>
  <dcterms:modified xsi:type="dcterms:W3CDTF">2021-06-03T09:06:00Z</dcterms:modified>
</cp:coreProperties>
</file>