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2F42" w:rsidRDefault="00632F42" w:rsidP="00632F42">
      <w:r>
        <w:rPr>
          <w:u w:val="single"/>
        </w:rPr>
        <w:t>Margery de BETELE</w:t>
      </w:r>
      <w:r>
        <w:t xml:space="preserve">      (fl.1404)</w:t>
      </w:r>
    </w:p>
    <w:p w:rsidR="00632F42" w:rsidRDefault="00632F42" w:rsidP="00632F42">
      <w:proofErr w:type="gramStart"/>
      <w:r>
        <w:t>Widow.</w:t>
      </w:r>
      <w:proofErr w:type="gramEnd"/>
    </w:p>
    <w:p w:rsidR="00632F42" w:rsidRDefault="00632F42" w:rsidP="00632F42"/>
    <w:p w:rsidR="00632F42" w:rsidRDefault="00632F42" w:rsidP="00632F42"/>
    <w:p w:rsidR="00632F42" w:rsidRDefault="00632F42" w:rsidP="00632F42">
      <w:r>
        <w:t>= Henry.</w:t>
      </w:r>
    </w:p>
    <w:p w:rsidR="00632F42" w:rsidRDefault="00632F42" w:rsidP="00632F42">
      <w:pPr>
        <w:pStyle w:val="NoSpacing"/>
      </w:pPr>
      <w:r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632F42" w:rsidRDefault="00632F42" w:rsidP="00632F42">
      <w:proofErr w:type="gramStart"/>
      <w:r>
        <w:t>vol.11</w:t>
      </w:r>
      <w:proofErr w:type="gramEnd"/>
      <w:r>
        <w:t xml:space="preserve"> pp.8-13 Francis </w:t>
      </w:r>
      <w:proofErr w:type="spellStart"/>
      <w:r>
        <w:t>Blomefield</w:t>
      </w:r>
      <w:proofErr w:type="spellEnd"/>
      <w:r>
        <w:t>)</w:t>
      </w:r>
    </w:p>
    <w:p w:rsidR="00632F42" w:rsidRDefault="00632F42" w:rsidP="00632F42"/>
    <w:p w:rsidR="00632F42" w:rsidRDefault="00632F42" w:rsidP="00632F42"/>
    <w:p w:rsidR="00632F42" w:rsidRDefault="00632F42" w:rsidP="00632F42">
      <w:r>
        <w:tab/>
        <w:t>1404</w:t>
      </w:r>
      <w:r>
        <w:tab/>
        <w:t xml:space="preserve">She presented John </w:t>
      </w:r>
      <w:proofErr w:type="gramStart"/>
      <w:r>
        <w:t>Blake(</w:t>
      </w:r>
      <w:proofErr w:type="gramEnd"/>
      <w:r>
        <w:t xml:space="preserve">q.v.) to the Church of All Saints, </w:t>
      </w:r>
      <w:proofErr w:type="spellStart"/>
      <w:r>
        <w:t>Crostwick</w:t>
      </w:r>
      <w:proofErr w:type="spellEnd"/>
      <w:r>
        <w:t>,</w:t>
      </w:r>
    </w:p>
    <w:p w:rsidR="00632F42" w:rsidRDefault="00632F42" w:rsidP="00632F42">
      <w:r>
        <w:tab/>
      </w:r>
      <w:r>
        <w:tab/>
        <w:t xml:space="preserve">Norfolk.   </w:t>
      </w:r>
      <w:proofErr w:type="gramStart"/>
      <w:r>
        <w:t>(ibid.)</w:t>
      </w:r>
      <w:proofErr w:type="gramEnd"/>
    </w:p>
    <w:p w:rsidR="00632F42" w:rsidRDefault="00632F42" w:rsidP="00632F42"/>
    <w:p w:rsidR="00632F42" w:rsidRDefault="00632F42" w:rsidP="00632F42"/>
    <w:p w:rsidR="00632F42" w:rsidRDefault="00632F42" w:rsidP="00632F42">
      <w:r>
        <w:t>25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2F42" w:rsidRDefault="00632F42" w:rsidP="00920DE3">
      <w:r>
        <w:separator/>
      </w:r>
    </w:p>
  </w:endnote>
  <w:endnote w:type="continuationSeparator" w:id="0">
    <w:p w:rsidR="00632F42" w:rsidRDefault="00632F42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2F42" w:rsidRDefault="00632F42" w:rsidP="00920DE3">
      <w:r>
        <w:separator/>
      </w:r>
    </w:p>
  </w:footnote>
  <w:footnote w:type="continuationSeparator" w:id="0">
    <w:p w:rsidR="00632F42" w:rsidRDefault="00632F42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F42"/>
    <w:rsid w:val="00120749"/>
    <w:rsid w:val="00624CAE"/>
    <w:rsid w:val="00632F4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F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F4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eastAsiaTheme="minorEastAsi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2015-08-14T19:15:00Z</dcterms:created>
  <dcterms:modified xsi:type="dcterms:W3CDTF">2015-08-14T19:17:00Z</dcterms:modified>
</cp:coreProperties>
</file>