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426" w:rsidRDefault="00316426" w:rsidP="0031642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BETEFELD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fl.1483)</w:t>
      </w:r>
    </w:p>
    <w:p w:rsidR="00316426" w:rsidRDefault="00316426" w:rsidP="0031642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Clerk.</w:t>
      </w:r>
    </w:p>
    <w:p w:rsidR="00316426" w:rsidRDefault="00316426" w:rsidP="00316426">
      <w:pPr>
        <w:rPr>
          <w:rFonts w:ascii="Times New Roman" w:eastAsia="Calibri" w:hAnsi="Times New Roman" w:cs="Times New Roman"/>
        </w:rPr>
      </w:pPr>
    </w:p>
    <w:p w:rsidR="00316426" w:rsidRDefault="00316426" w:rsidP="00316426">
      <w:pPr>
        <w:rPr>
          <w:rFonts w:ascii="Times New Roman" w:eastAsia="Calibri" w:hAnsi="Times New Roman" w:cs="Times New Roman"/>
        </w:rPr>
      </w:pPr>
    </w:p>
    <w:p w:rsidR="00316426" w:rsidRDefault="00316426" w:rsidP="0031642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1483</w:t>
      </w:r>
      <w:r>
        <w:rPr>
          <w:rFonts w:ascii="Times New Roman" w:eastAsia="Calibri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eastAsia="Calibri" w:hAnsi="Times New Roman" w:cs="Times New Roman"/>
        </w:rPr>
        <w:t>Bredman</w:t>
      </w:r>
      <w:proofErr w:type="spellEnd"/>
      <w:r>
        <w:rPr>
          <w:rFonts w:ascii="Times New Roman" w:eastAsia="Calibri" w:hAnsi="Times New Roman" w:cs="Times New Roman"/>
        </w:rPr>
        <w:t>(q.v.) and Roger</w:t>
      </w:r>
    </w:p>
    <w:p w:rsidR="00316426" w:rsidRDefault="00316426" w:rsidP="0031642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Lokke</w:t>
      </w:r>
      <w:proofErr w:type="spellEnd"/>
      <w:r>
        <w:rPr>
          <w:rFonts w:ascii="Times New Roman" w:eastAsia="Calibri" w:hAnsi="Times New Roman" w:cs="Times New Roman"/>
        </w:rPr>
        <w:t>(q.v.), both of Chichester, Sussex.</w:t>
      </w:r>
    </w:p>
    <w:p w:rsidR="00316426" w:rsidRDefault="00316426" w:rsidP="0031642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316426" w:rsidRDefault="00316426" w:rsidP="00316426">
      <w:pPr>
        <w:rPr>
          <w:rFonts w:ascii="Times New Roman" w:eastAsia="Calibri" w:hAnsi="Times New Roman" w:cs="Times New Roman"/>
        </w:rPr>
      </w:pPr>
    </w:p>
    <w:p w:rsidR="00316426" w:rsidRDefault="00316426" w:rsidP="00316426">
      <w:pPr>
        <w:rPr>
          <w:rFonts w:ascii="Times New Roman" w:eastAsia="Calibri" w:hAnsi="Times New Roman" w:cs="Times New Roman"/>
        </w:rPr>
      </w:pPr>
    </w:p>
    <w:p w:rsidR="00316426" w:rsidRDefault="00316426" w:rsidP="0031642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19 April 2017</w:t>
      </w:r>
    </w:p>
    <w:p w:rsidR="006B2F86" w:rsidRPr="00E71FC3" w:rsidRDefault="003164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426" w:rsidRDefault="00316426" w:rsidP="00E71FC3">
      <w:r>
        <w:separator/>
      </w:r>
    </w:p>
  </w:endnote>
  <w:endnote w:type="continuationSeparator" w:id="0">
    <w:p w:rsidR="00316426" w:rsidRDefault="003164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426" w:rsidRDefault="00316426" w:rsidP="00E71FC3">
      <w:r>
        <w:separator/>
      </w:r>
    </w:p>
  </w:footnote>
  <w:footnote w:type="continuationSeparator" w:id="0">
    <w:p w:rsidR="00316426" w:rsidRDefault="003164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426"/>
    <w:rsid w:val="001A7C09"/>
    <w:rsid w:val="0031642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5E3390-79E0-4EE4-8778-FF3C2BD8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1642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2017-04-23T20:33:00Z</dcterms:created>
  <dcterms:modified xsi:type="dcterms:W3CDTF">2017-04-23T20:34:00Z</dcterms:modified>
</cp:coreProperties>
</file>