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0A45B" w14:textId="77777777" w:rsidR="008715EF" w:rsidRDefault="008715EF" w:rsidP="008715EF">
      <w:pPr>
        <w:pStyle w:val="NoSpacing"/>
      </w:pPr>
      <w:r>
        <w:rPr>
          <w:u w:val="single"/>
        </w:rPr>
        <w:t>William BESTUY</w:t>
      </w:r>
      <w:r>
        <w:t xml:space="preserve">     </w:t>
      </w:r>
      <w:proofErr w:type="gramStart"/>
      <w:r>
        <w:t xml:space="preserve">   (</w:t>
      </w:r>
      <w:proofErr w:type="gramEnd"/>
      <w:r>
        <w:t>fl.1453)</w:t>
      </w:r>
    </w:p>
    <w:p w14:paraId="5D5E1D56" w14:textId="77777777" w:rsidR="008715EF" w:rsidRDefault="008715EF" w:rsidP="008715EF">
      <w:pPr>
        <w:pStyle w:val="NoSpacing"/>
      </w:pPr>
      <w:r>
        <w:t>of Hitchin, Hertfordshire. Husbandman.</w:t>
      </w:r>
    </w:p>
    <w:p w14:paraId="7E9843C1" w14:textId="77777777" w:rsidR="008715EF" w:rsidRDefault="008715EF" w:rsidP="008715EF">
      <w:pPr>
        <w:pStyle w:val="NoSpacing"/>
      </w:pPr>
    </w:p>
    <w:p w14:paraId="326C4950" w14:textId="77777777" w:rsidR="008715EF" w:rsidRDefault="008715EF" w:rsidP="008715EF">
      <w:pPr>
        <w:pStyle w:val="NoSpacing"/>
      </w:pPr>
    </w:p>
    <w:p w14:paraId="7F4541D3" w14:textId="77777777" w:rsidR="008715EF" w:rsidRDefault="008715EF" w:rsidP="008715EF">
      <w:pPr>
        <w:pStyle w:val="NoSpacing"/>
      </w:pPr>
      <w:r>
        <w:t xml:space="preserve">  3 Nov.1453</w:t>
      </w:r>
      <w:r>
        <w:tab/>
        <w:t>He was pardoned for not appearing to answer William Denton of</w:t>
      </w:r>
    </w:p>
    <w:p w14:paraId="1EFB2B99" w14:textId="77777777" w:rsidR="008715EF" w:rsidRDefault="008715EF" w:rsidP="008715EF">
      <w:pPr>
        <w:pStyle w:val="NoSpacing"/>
      </w:pPr>
      <w:r>
        <w:tab/>
      </w:r>
      <w:r>
        <w:tab/>
        <w:t>Cambridge, clerk(q.v.), touching a debt of 40s.</w:t>
      </w:r>
    </w:p>
    <w:p w14:paraId="24C44E72" w14:textId="77777777" w:rsidR="008715EF" w:rsidRDefault="008715EF" w:rsidP="008715EF">
      <w:pPr>
        <w:pStyle w:val="NoSpacing"/>
      </w:pPr>
      <w:r>
        <w:tab/>
      </w:r>
      <w:r>
        <w:tab/>
        <w:t>(C.P.R. 1452-61 p.127)</w:t>
      </w:r>
    </w:p>
    <w:p w14:paraId="1A02384B" w14:textId="77777777" w:rsidR="008715EF" w:rsidRDefault="008715EF" w:rsidP="008715EF">
      <w:pPr>
        <w:pStyle w:val="NoSpacing"/>
      </w:pPr>
    </w:p>
    <w:p w14:paraId="623656A8" w14:textId="77777777" w:rsidR="008715EF" w:rsidRDefault="008715EF" w:rsidP="008715EF">
      <w:pPr>
        <w:pStyle w:val="NoSpacing"/>
      </w:pPr>
    </w:p>
    <w:p w14:paraId="59A75AD3" w14:textId="77777777" w:rsidR="008715EF" w:rsidRDefault="008715EF" w:rsidP="008715EF">
      <w:pPr>
        <w:pStyle w:val="NoSpacing"/>
      </w:pPr>
      <w:r>
        <w:t>27 July 2024</w:t>
      </w:r>
    </w:p>
    <w:p w14:paraId="1CC288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F6395" w14:textId="77777777" w:rsidR="008715EF" w:rsidRDefault="008715EF" w:rsidP="009139A6">
      <w:r>
        <w:separator/>
      </w:r>
    </w:p>
  </w:endnote>
  <w:endnote w:type="continuationSeparator" w:id="0">
    <w:p w14:paraId="4A4C10CD" w14:textId="77777777" w:rsidR="008715EF" w:rsidRDefault="008715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A56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10A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F8E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A26D4" w14:textId="77777777" w:rsidR="008715EF" w:rsidRDefault="008715EF" w:rsidP="009139A6">
      <w:r>
        <w:separator/>
      </w:r>
    </w:p>
  </w:footnote>
  <w:footnote w:type="continuationSeparator" w:id="0">
    <w:p w14:paraId="26DA9272" w14:textId="77777777" w:rsidR="008715EF" w:rsidRDefault="008715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132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E37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A77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EF"/>
    <w:rsid w:val="000666E0"/>
    <w:rsid w:val="002510B7"/>
    <w:rsid w:val="00270799"/>
    <w:rsid w:val="0051698B"/>
    <w:rsid w:val="005C130B"/>
    <w:rsid w:val="00826F5C"/>
    <w:rsid w:val="008715E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E0B8"/>
  <w15:chartTrackingRefBased/>
  <w15:docId w15:val="{EF642750-4B08-45CF-B67A-C8C85180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2024-07-29T06:32:00Z</dcterms:created>
  <dcterms:modified xsi:type="dcterms:W3CDTF">2024-07-29T06:32:00Z</dcterms:modified>
</cp:coreProperties>
</file>