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8D6C1" w14:textId="77777777" w:rsidR="004C54BF" w:rsidRDefault="004C54BF" w:rsidP="004C54BF">
      <w:pPr>
        <w:rPr>
          <w:rFonts w:cs="Times New Roman"/>
        </w:rPr>
      </w:pPr>
      <w:r>
        <w:rPr>
          <w:rFonts w:cs="Times New Roman"/>
          <w:u w:val="single"/>
        </w:rPr>
        <w:t>Thomas BESTON</w:t>
      </w:r>
      <w:r>
        <w:rPr>
          <w:rFonts w:cs="Times New Roman"/>
        </w:rPr>
        <w:t xml:space="preserve">       (fl.1401)</w:t>
      </w:r>
    </w:p>
    <w:p w14:paraId="200362E9" w14:textId="77777777" w:rsidR="004C54BF" w:rsidRDefault="004C54BF" w:rsidP="004C54BF">
      <w:pPr>
        <w:rPr>
          <w:rFonts w:cs="Times New Roman"/>
        </w:rPr>
      </w:pPr>
      <w:r>
        <w:rPr>
          <w:rFonts w:cs="Times New Roman"/>
        </w:rPr>
        <w:t>of Esholt Nunnery.</w:t>
      </w:r>
    </w:p>
    <w:p w14:paraId="3CF65258" w14:textId="77777777" w:rsidR="004C54BF" w:rsidRDefault="004C54BF" w:rsidP="004C54BF">
      <w:pPr>
        <w:rPr>
          <w:rFonts w:cs="Times New Roman"/>
        </w:rPr>
      </w:pPr>
    </w:p>
    <w:p w14:paraId="50C1E1AB" w14:textId="77777777" w:rsidR="004C54BF" w:rsidRDefault="004C54BF" w:rsidP="004C54BF">
      <w:pPr>
        <w:rPr>
          <w:rFonts w:cs="Times New Roman"/>
        </w:rPr>
      </w:pPr>
    </w:p>
    <w:p w14:paraId="38FB45F2" w14:textId="77777777" w:rsidR="004C54BF" w:rsidRDefault="004C54BF" w:rsidP="004C54BF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deacon in the parish church of Burton by Beverley.</w:t>
      </w:r>
    </w:p>
    <w:p w14:paraId="1AB7332D" w14:textId="77777777" w:rsidR="004C54BF" w:rsidRDefault="004C54BF" w:rsidP="004C54B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11</w:t>
      </w:r>
      <w:r w:rsidRPr="00A83454">
        <w:rPr>
          <w:rFonts w:cs="Times New Roman"/>
        </w:rPr>
        <w:t>)</w:t>
      </w:r>
    </w:p>
    <w:p w14:paraId="01330C29" w14:textId="77777777" w:rsidR="004C54BF" w:rsidRDefault="004C54BF" w:rsidP="004C54BF">
      <w:pPr>
        <w:rPr>
          <w:rFonts w:cs="Times New Roman"/>
        </w:rPr>
      </w:pPr>
    </w:p>
    <w:p w14:paraId="1E6626F6" w14:textId="77777777" w:rsidR="004C54BF" w:rsidRDefault="004C54BF" w:rsidP="004C54BF">
      <w:pPr>
        <w:rPr>
          <w:rFonts w:cs="Times New Roman"/>
        </w:rPr>
      </w:pPr>
    </w:p>
    <w:p w14:paraId="4FF16955" w14:textId="77777777" w:rsidR="004C54BF" w:rsidRDefault="004C54BF" w:rsidP="004C54BF">
      <w:pPr>
        <w:rPr>
          <w:rFonts w:cs="Times New Roman"/>
        </w:rPr>
      </w:pPr>
      <w:r>
        <w:rPr>
          <w:rFonts w:cs="Times New Roman"/>
        </w:rPr>
        <w:t>29 December 2025</w:t>
      </w:r>
    </w:p>
    <w:p w14:paraId="72E5B841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12081" w14:textId="77777777" w:rsidR="00E40943" w:rsidRDefault="00E40943" w:rsidP="00086E2C">
      <w:r>
        <w:separator/>
      </w:r>
    </w:p>
  </w:endnote>
  <w:endnote w:type="continuationSeparator" w:id="0">
    <w:p w14:paraId="75531106" w14:textId="77777777" w:rsidR="00E40943" w:rsidRDefault="00E4094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BD4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0D0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98C3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26456" w14:textId="77777777" w:rsidR="00E40943" w:rsidRDefault="00E40943" w:rsidP="00086E2C">
      <w:r>
        <w:separator/>
      </w:r>
    </w:p>
  </w:footnote>
  <w:footnote w:type="continuationSeparator" w:id="0">
    <w:p w14:paraId="3E5FD17F" w14:textId="77777777" w:rsidR="00E40943" w:rsidRDefault="00E4094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2CE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DE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591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4BF"/>
    <w:rsid w:val="00086E2C"/>
    <w:rsid w:val="000A2E7A"/>
    <w:rsid w:val="002244B7"/>
    <w:rsid w:val="00314D94"/>
    <w:rsid w:val="004C54BF"/>
    <w:rsid w:val="00617568"/>
    <w:rsid w:val="006E68FA"/>
    <w:rsid w:val="00E40943"/>
    <w:rsid w:val="00E753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E1AC4"/>
  <w15:chartTrackingRefBased/>
  <w15:docId w15:val="{DD1F6E77-6BBD-4ED9-BF20-F6ECD0EE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4BF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32</Words>
  <Characters>178</Characters>
  <Application>Microsoft Office Word</Application>
  <DocSecurity>0</DocSecurity>
  <Lines>9</Lines>
  <Paragraphs>5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2026-01-11T19:14:00Z</dcterms:created>
  <dcterms:modified xsi:type="dcterms:W3CDTF">2026-01-11T19:16:00Z</dcterms:modified>
</cp:coreProperties>
</file>