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C9792" w14:textId="77777777" w:rsidR="00AF2312" w:rsidRDefault="00AF2312" w:rsidP="00AF2312">
      <w:pPr>
        <w:pStyle w:val="NoSpacing"/>
      </w:pPr>
      <w:r>
        <w:rPr>
          <w:u w:val="single"/>
        </w:rPr>
        <w:t>Thomas BESTNEYE</w:t>
      </w:r>
      <w:r>
        <w:t xml:space="preserve">        (fl.1483)</w:t>
      </w:r>
    </w:p>
    <w:p w14:paraId="123F9834" w14:textId="77777777" w:rsidR="00AF2312" w:rsidRDefault="00AF2312" w:rsidP="00AF2312">
      <w:pPr>
        <w:pStyle w:val="NoSpacing"/>
      </w:pPr>
      <w:r>
        <w:t>of Soham, Cambridgeshire. Chapman.</w:t>
      </w:r>
    </w:p>
    <w:p w14:paraId="2CBEC667" w14:textId="77777777" w:rsidR="00AF2312" w:rsidRDefault="00AF2312" w:rsidP="00AF2312">
      <w:pPr>
        <w:pStyle w:val="NoSpacing"/>
      </w:pPr>
    </w:p>
    <w:p w14:paraId="2DCE2A25" w14:textId="77777777" w:rsidR="00AF2312" w:rsidRDefault="00AF2312" w:rsidP="00AF2312">
      <w:pPr>
        <w:pStyle w:val="NoSpacing"/>
      </w:pPr>
    </w:p>
    <w:p w14:paraId="5933A747" w14:textId="77777777" w:rsidR="00AF2312" w:rsidRDefault="00AF2312" w:rsidP="00AF2312">
      <w:pPr>
        <w:pStyle w:val="NoSpacing"/>
      </w:pPr>
      <w:r>
        <w:tab/>
        <w:t>1483</w:t>
      </w:r>
      <w:r>
        <w:tab/>
        <w:t xml:space="preserve">As the executor of John Don of London, mercer(q.v.), John </w:t>
      </w:r>
      <w:proofErr w:type="spellStart"/>
      <w:r>
        <w:t>Mustell</w:t>
      </w:r>
      <w:proofErr w:type="spellEnd"/>
      <w:r>
        <w:t>(q.v.)</w:t>
      </w:r>
    </w:p>
    <w:p w14:paraId="2DA546D4" w14:textId="77777777" w:rsidR="00AF2312" w:rsidRDefault="00AF2312" w:rsidP="00AF2312">
      <w:pPr>
        <w:pStyle w:val="NoSpacing"/>
      </w:pPr>
      <w:r>
        <w:tab/>
      </w:r>
      <w:r>
        <w:tab/>
        <w:t xml:space="preserve">brought a plaint of trespass against him and Richard </w:t>
      </w:r>
      <w:proofErr w:type="spellStart"/>
      <w:r>
        <w:t>Cheld</w:t>
      </w:r>
      <w:proofErr w:type="spellEnd"/>
      <w:r>
        <w:t xml:space="preserve"> of </w:t>
      </w:r>
      <w:proofErr w:type="spellStart"/>
      <w:r>
        <w:t>Essenden</w:t>
      </w:r>
      <w:proofErr w:type="spellEnd"/>
      <w:r>
        <w:t>,</w:t>
      </w:r>
    </w:p>
    <w:p w14:paraId="389B0C68" w14:textId="77777777" w:rsidR="00AF2312" w:rsidRDefault="00AF2312" w:rsidP="00AF2312">
      <w:pPr>
        <w:pStyle w:val="NoSpacing"/>
      </w:pPr>
      <w:r>
        <w:tab/>
      </w:r>
      <w:r>
        <w:tab/>
        <w:t>Hertfordshire(q.v.).</w:t>
      </w:r>
    </w:p>
    <w:p w14:paraId="2F37C002" w14:textId="77777777" w:rsidR="00AF2312" w:rsidRDefault="00AF2312" w:rsidP="00AF2312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8CDD87C" w14:textId="77777777" w:rsidR="00AF2312" w:rsidRDefault="00AF2312" w:rsidP="00AF2312">
      <w:pPr>
        <w:pStyle w:val="NoSpacing"/>
      </w:pPr>
      <w:r>
        <w:tab/>
        <w:t>1483</w:t>
      </w:r>
      <w:r>
        <w:tab/>
        <w:t xml:space="preserve">As the executor of John Don of London, mercer(q.v.), John </w:t>
      </w:r>
      <w:proofErr w:type="spellStart"/>
      <w:r>
        <w:t>Mustell</w:t>
      </w:r>
      <w:proofErr w:type="spellEnd"/>
      <w:r>
        <w:t>(q.v.)</w:t>
      </w:r>
    </w:p>
    <w:p w14:paraId="5BF6B2A9" w14:textId="77777777" w:rsidR="00AF2312" w:rsidRDefault="00AF2312" w:rsidP="00AF2312">
      <w:pPr>
        <w:pStyle w:val="NoSpacing"/>
      </w:pPr>
      <w:r>
        <w:tab/>
      </w:r>
      <w:r>
        <w:tab/>
        <w:t xml:space="preserve">brought a plaint of trespass against him, Richard </w:t>
      </w:r>
      <w:proofErr w:type="spellStart"/>
      <w:r>
        <w:t>Cheld</w:t>
      </w:r>
      <w:proofErr w:type="spellEnd"/>
      <w:r>
        <w:t xml:space="preserve"> of </w:t>
      </w:r>
      <w:proofErr w:type="spellStart"/>
      <w:r>
        <w:t>Essenden</w:t>
      </w:r>
      <w:proofErr w:type="spellEnd"/>
      <w:r>
        <w:t>,</w:t>
      </w:r>
    </w:p>
    <w:p w14:paraId="2230DE47" w14:textId="77777777" w:rsidR="00AF2312" w:rsidRDefault="00AF2312" w:rsidP="00AF2312">
      <w:pPr>
        <w:pStyle w:val="NoSpacing"/>
      </w:pPr>
      <w:r>
        <w:tab/>
      </w:r>
      <w:r>
        <w:tab/>
        <w:t xml:space="preserve">Hertfordshire(q.v.), and Ralph </w:t>
      </w:r>
      <w:proofErr w:type="spellStart"/>
      <w:r>
        <w:t>Syssonof</w:t>
      </w:r>
      <w:proofErr w:type="spellEnd"/>
      <w:r>
        <w:t xml:space="preserve"> Leicester(q.v.).  (ibid.)</w:t>
      </w:r>
    </w:p>
    <w:p w14:paraId="47CC1E50" w14:textId="77777777" w:rsidR="00AF2312" w:rsidRDefault="00AF2312" w:rsidP="00AF2312">
      <w:pPr>
        <w:pStyle w:val="NoSpacing"/>
      </w:pPr>
    </w:p>
    <w:p w14:paraId="7CB3B8B4" w14:textId="77777777" w:rsidR="00AF2312" w:rsidRDefault="00AF2312" w:rsidP="00AF2312">
      <w:pPr>
        <w:pStyle w:val="NoSpacing"/>
      </w:pPr>
    </w:p>
    <w:p w14:paraId="15C1C2D6" w14:textId="77777777" w:rsidR="00AF2312" w:rsidRDefault="00AF2312" w:rsidP="00AF2312">
      <w:pPr>
        <w:pStyle w:val="NoSpacing"/>
      </w:pPr>
      <w:r>
        <w:t>3 January 2020</w:t>
      </w:r>
    </w:p>
    <w:p w14:paraId="2C217CAF" w14:textId="77777777" w:rsidR="006B2F86" w:rsidRPr="00E71FC3" w:rsidRDefault="00AF23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135FAD" w14:textId="77777777" w:rsidR="00AF2312" w:rsidRDefault="00AF2312" w:rsidP="00E71FC3">
      <w:pPr>
        <w:spacing w:after="0" w:line="240" w:lineRule="auto"/>
      </w:pPr>
      <w:r>
        <w:separator/>
      </w:r>
    </w:p>
  </w:endnote>
  <w:endnote w:type="continuationSeparator" w:id="0">
    <w:p w14:paraId="48E2B7A5" w14:textId="77777777" w:rsidR="00AF2312" w:rsidRDefault="00AF23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56A2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8FF6C" w14:textId="77777777" w:rsidR="00AF2312" w:rsidRDefault="00AF2312" w:rsidP="00E71FC3">
      <w:pPr>
        <w:spacing w:after="0" w:line="240" w:lineRule="auto"/>
      </w:pPr>
      <w:r>
        <w:separator/>
      </w:r>
    </w:p>
  </w:footnote>
  <w:footnote w:type="continuationSeparator" w:id="0">
    <w:p w14:paraId="5902D9C9" w14:textId="77777777" w:rsidR="00AF2312" w:rsidRDefault="00AF23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312"/>
    <w:rsid w:val="001A7C09"/>
    <w:rsid w:val="00577BD5"/>
    <w:rsid w:val="006A1F77"/>
    <w:rsid w:val="00733BE7"/>
    <w:rsid w:val="00AB52E8"/>
    <w:rsid w:val="00AF2312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A746"/>
  <w15:chartTrackingRefBased/>
  <w15:docId w15:val="{3CFCB256-0DE6-4AD6-A0D9-3210F7ED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F23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2020-01-28T19:37:00Z</dcterms:created>
  <dcterms:modified xsi:type="dcterms:W3CDTF">2020-01-28T19:38:00Z</dcterms:modified>
</cp:coreProperties>
</file>