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Adam BESTMAN</w:t>
      </w:r>
      <w:r>
        <w:rPr>
          <w:rFonts w:ascii="Marker Felt"/>
          <w:sz w:val="24"/>
          <w:szCs w:val="24"/>
        </w:rPr>
        <w:t xml:space="preserve">     (fl.1448)</w:t>
      </w:r>
    </w:p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Clerk.</w:t>
      </w:r>
      <w:proofErr w:type="gramEnd"/>
    </w:p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339DB" w:rsidRDefault="002339DB" w:rsidP="002339DB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2339DB" w:rsidRDefault="002339DB" w:rsidP="002339D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E47068" w:rsidRPr="00C009D8" w:rsidRDefault="002339DB" w:rsidP="002339DB">
      <w:pPr>
        <w:pStyle w:val="NoSpacing"/>
      </w:pPr>
      <w:r>
        <w:rPr>
          <w:rFonts w:ascii="Marker Felt"/>
        </w:rPr>
        <w:t>20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9DB" w:rsidRDefault="002339DB" w:rsidP="00920DE3">
      <w:pPr>
        <w:spacing w:after="0" w:line="240" w:lineRule="auto"/>
      </w:pPr>
      <w:r>
        <w:separator/>
      </w:r>
    </w:p>
  </w:endnote>
  <w:endnote w:type="continuationSeparator" w:id="0">
    <w:p w:rsidR="002339DB" w:rsidRDefault="002339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9DB" w:rsidRDefault="002339DB" w:rsidP="00920DE3">
      <w:pPr>
        <w:spacing w:after="0" w:line="240" w:lineRule="auto"/>
      </w:pPr>
      <w:r>
        <w:separator/>
      </w:r>
    </w:p>
  </w:footnote>
  <w:footnote w:type="continuationSeparator" w:id="0">
    <w:p w:rsidR="002339DB" w:rsidRDefault="002339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9DB"/>
    <w:rsid w:val="00120749"/>
    <w:rsid w:val="002339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339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339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2014-01-27T21:59:00Z</dcterms:created>
  <dcterms:modified xsi:type="dcterms:W3CDTF">2014-01-27T21:59:00Z</dcterms:modified>
</cp:coreProperties>
</file>