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804" w:rsidRDefault="00392804" w:rsidP="00392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BESTENEY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392804" w:rsidRDefault="00392804" w:rsidP="00392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2804" w:rsidRDefault="00392804" w:rsidP="00392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2804" w:rsidRDefault="00392804" w:rsidP="00392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Hitchin,</w:t>
      </w:r>
    </w:p>
    <w:p w:rsidR="00392804" w:rsidRDefault="00392804" w:rsidP="00392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Hertfordshire, into the lands of the late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Cokayne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92804" w:rsidRDefault="00392804" w:rsidP="00392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24-155)</w:t>
      </w:r>
    </w:p>
    <w:p w:rsidR="00392804" w:rsidRDefault="00392804" w:rsidP="00392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2804" w:rsidRDefault="00392804" w:rsidP="00392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2804" w:rsidRDefault="00392804" w:rsidP="00392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92804" w:rsidRDefault="00392804" w:rsidP="00392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April 2016</w:t>
      </w:r>
      <w:bookmarkStart w:id="0" w:name="_GoBack"/>
      <w:bookmarkEnd w:id="0"/>
    </w:p>
    <w:sectPr w:rsidR="006B2F86" w:rsidRPr="003928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804" w:rsidRDefault="00392804" w:rsidP="00E71FC3">
      <w:pPr>
        <w:spacing w:after="0" w:line="240" w:lineRule="auto"/>
      </w:pPr>
      <w:r>
        <w:separator/>
      </w:r>
    </w:p>
  </w:endnote>
  <w:endnote w:type="continuationSeparator" w:id="0">
    <w:p w:rsidR="00392804" w:rsidRDefault="003928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804" w:rsidRDefault="00392804" w:rsidP="00E71FC3">
      <w:pPr>
        <w:spacing w:after="0" w:line="240" w:lineRule="auto"/>
      </w:pPr>
      <w:r>
        <w:separator/>
      </w:r>
    </w:p>
  </w:footnote>
  <w:footnote w:type="continuationSeparator" w:id="0">
    <w:p w:rsidR="00392804" w:rsidRDefault="003928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804"/>
    <w:rsid w:val="0039280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E1AE6"/>
  <w15:chartTrackingRefBased/>
  <w15:docId w15:val="{81D1B66D-6DB6-4ECE-BAC8-F9186F51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2016-04-11T19:26:00Z</dcterms:created>
  <dcterms:modified xsi:type="dcterms:W3CDTF">2016-04-11T19:26:00Z</dcterms:modified>
</cp:coreProperties>
</file>