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FD797" w14:textId="4C9B1E50" w:rsidR="00CB6FA6" w:rsidRDefault="00CB6FA6" w:rsidP="00CB6FA6">
      <w:pPr>
        <w:pStyle w:val="NoSpacing"/>
      </w:pPr>
      <w:r>
        <w:rPr>
          <w:u w:val="single"/>
        </w:rPr>
        <w:t>Thomas BESTE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14</w:t>
      </w:r>
      <w:r>
        <w:t>)</w:t>
      </w:r>
    </w:p>
    <w:p w14:paraId="565EA2E1" w14:textId="77777777" w:rsidR="00CB6FA6" w:rsidRDefault="00CB6FA6" w:rsidP="00CB6FA6">
      <w:pPr>
        <w:pStyle w:val="NoSpacing"/>
      </w:pPr>
      <w:r>
        <w:t>of the diocese of Exeter.</w:t>
      </w:r>
    </w:p>
    <w:p w14:paraId="079B88A7" w14:textId="77777777" w:rsidR="00CB6FA6" w:rsidRDefault="00CB6FA6" w:rsidP="00CB6FA6">
      <w:pPr>
        <w:pStyle w:val="NoSpacing"/>
      </w:pPr>
    </w:p>
    <w:p w14:paraId="5BAD22E3" w14:textId="77777777" w:rsidR="00CB6FA6" w:rsidRDefault="00CB6FA6" w:rsidP="00CB6FA6">
      <w:pPr>
        <w:pStyle w:val="NoSpacing"/>
      </w:pPr>
    </w:p>
    <w:p w14:paraId="576CC5A7" w14:textId="53F5E77E" w:rsidR="00CB6FA6" w:rsidRDefault="00CB6FA6" w:rsidP="00CB6FA6">
      <w:pPr>
        <w:pStyle w:val="NoSpacing"/>
      </w:pPr>
      <w:r>
        <w:t>28 Aug.1414</w:t>
      </w:r>
      <w:r>
        <w:tab/>
        <w:t xml:space="preserve">He was ordained to his first tonsure in </w:t>
      </w:r>
      <w:r>
        <w:t>Plympton, Devon.</w:t>
      </w:r>
    </w:p>
    <w:p w14:paraId="02E7843E" w14:textId="399843A2" w:rsidR="00CB6FA6" w:rsidRDefault="00CB6FA6" w:rsidP="00CB6FA6">
      <w:pPr>
        <w:pStyle w:val="NoSpacing"/>
      </w:pPr>
      <w:r>
        <w:tab/>
      </w:r>
      <w:r>
        <w:tab/>
        <w:t>(“Stafford Register” pp.429</w:t>
      </w:r>
      <w:r>
        <w:t xml:space="preserve"> </w:t>
      </w:r>
      <w:r>
        <w:t>and 42</w:t>
      </w:r>
      <w:r>
        <w:t>7</w:t>
      </w:r>
      <w:bookmarkStart w:id="0" w:name="_GoBack"/>
      <w:bookmarkEnd w:id="0"/>
      <w:r>
        <w:t>)</w:t>
      </w:r>
    </w:p>
    <w:p w14:paraId="06C8F992" w14:textId="77777777" w:rsidR="00CB6FA6" w:rsidRDefault="00CB6FA6" w:rsidP="00CB6FA6">
      <w:pPr>
        <w:pStyle w:val="NoSpacing"/>
      </w:pPr>
    </w:p>
    <w:p w14:paraId="671B0E9C" w14:textId="77777777" w:rsidR="00CB6FA6" w:rsidRDefault="00CB6FA6" w:rsidP="00CB6FA6">
      <w:pPr>
        <w:pStyle w:val="NoSpacing"/>
      </w:pPr>
    </w:p>
    <w:p w14:paraId="140C6CD4" w14:textId="77777777" w:rsidR="00CB6FA6" w:rsidRPr="005223A2" w:rsidRDefault="00CB6FA6" w:rsidP="00CB6FA6">
      <w:pPr>
        <w:pStyle w:val="NoSpacing"/>
      </w:pPr>
      <w:r>
        <w:t>17 February 2019</w:t>
      </w:r>
    </w:p>
    <w:p w14:paraId="766DF7E3" w14:textId="6D18F0EE" w:rsidR="006B2F86" w:rsidRPr="00CB6FA6" w:rsidRDefault="00CB6FA6" w:rsidP="00E71FC3">
      <w:pPr>
        <w:pStyle w:val="NoSpacing"/>
      </w:pPr>
    </w:p>
    <w:sectPr w:rsidR="006B2F86" w:rsidRPr="00CB6FA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FC8045" w14:textId="77777777" w:rsidR="00CB6FA6" w:rsidRDefault="00CB6FA6" w:rsidP="00E71FC3">
      <w:pPr>
        <w:spacing w:after="0" w:line="240" w:lineRule="auto"/>
      </w:pPr>
      <w:r>
        <w:separator/>
      </w:r>
    </w:p>
  </w:endnote>
  <w:endnote w:type="continuationSeparator" w:id="0">
    <w:p w14:paraId="0ED6A702" w14:textId="77777777" w:rsidR="00CB6FA6" w:rsidRDefault="00CB6F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7EE61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CBAE95" w14:textId="77777777" w:rsidR="00CB6FA6" w:rsidRDefault="00CB6FA6" w:rsidP="00E71FC3">
      <w:pPr>
        <w:spacing w:after="0" w:line="240" w:lineRule="auto"/>
      </w:pPr>
      <w:r>
        <w:separator/>
      </w:r>
    </w:p>
  </w:footnote>
  <w:footnote w:type="continuationSeparator" w:id="0">
    <w:p w14:paraId="4E30DA02" w14:textId="77777777" w:rsidR="00CB6FA6" w:rsidRDefault="00CB6F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FA6"/>
    <w:rsid w:val="001A7C09"/>
    <w:rsid w:val="00577BD5"/>
    <w:rsid w:val="00656CBA"/>
    <w:rsid w:val="006A1F77"/>
    <w:rsid w:val="00733BE7"/>
    <w:rsid w:val="00AB52E8"/>
    <w:rsid w:val="00B16D3F"/>
    <w:rsid w:val="00BB41AC"/>
    <w:rsid w:val="00CB6FA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EC65B"/>
  <w15:chartTrackingRefBased/>
  <w15:docId w15:val="{9CE4FB5C-4019-404B-9CCF-C6231F129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2019-02-17T18:55:00Z</dcterms:created>
  <dcterms:modified xsi:type="dcterms:W3CDTF">2019-02-17T18:57:00Z</dcterms:modified>
</cp:coreProperties>
</file>