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543" w:rsidRDefault="00000543" w:rsidP="000005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BESTE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000543" w:rsidRDefault="00000543" w:rsidP="000005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543" w:rsidRDefault="00000543" w:rsidP="000005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543" w:rsidRDefault="00000543" w:rsidP="000005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Penrith, Cumberland,</w:t>
      </w:r>
    </w:p>
    <w:p w:rsidR="00000543" w:rsidRDefault="00000543" w:rsidP="000005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Richard Skelton(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d.1432)(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000543" w:rsidRDefault="00000543" w:rsidP="000005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24-39)</w:t>
      </w:r>
    </w:p>
    <w:p w:rsidR="00000543" w:rsidRDefault="00000543" w:rsidP="000005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543" w:rsidRDefault="00000543" w:rsidP="000005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543" w:rsidRPr="00DE5A5B" w:rsidRDefault="00000543" w:rsidP="000005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2016</w:t>
      </w:r>
    </w:p>
    <w:p w:rsidR="006B2F86" w:rsidRPr="00000543" w:rsidRDefault="0000054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0005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543" w:rsidRDefault="00000543" w:rsidP="00E71FC3">
      <w:pPr>
        <w:spacing w:after="0" w:line="240" w:lineRule="auto"/>
      </w:pPr>
      <w:r>
        <w:separator/>
      </w:r>
    </w:p>
  </w:endnote>
  <w:endnote w:type="continuationSeparator" w:id="0">
    <w:p w:rsidR="00000543" w:rsidRDefault="000005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543" w:rsidRDefault="00000543" w:rsidP="00E71FC3">
      <w:pPr>
        <w:spacing w:after="0" w:line="240" w:lineRule="auto"/>
      </w:pPr>
      <w:r>
        <w:separator/>
      </w:r>
    </w:p>
  </w:footnote>
  <w:footnote w:type="continuationSeparator" w:id="0">
    <w:p w:rsidR="00000543" w:rsidRDefault="000005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543"/>
    <w:rsid w:val="0000054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3AD46"/>
  <w15:chartTrackingRefBased/>
  <w15:docId w15:val="{8EF32DB6-8AA7-487A-A4AB-6D8D48ED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2016-03-06T20:30:00Z</dcterms:created>
  <dcterms:modified xsi:type="dcterms:W3CDTF">2016-03-06T20:31:00Z</dcterms:modified>
</cp:coreProperties>
</file>