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F7177" w14:textId="77777777" w:rsidR="00AD7F55" w:rsidRDefault="00AD7F55" w:rsidP="00AD7F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BESTE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fl.1410)</w:t>
      </w:r>
    </w:p>
    <w:p w14:paraId="6780A6CA" w14:textId="77777777" w:rsidR="00AD7F55" w:rsidRDefault="00AD7F55" w:rsidP="00AD7F55">
      <w:pPr>
        <w:rPr>
          <w:rFonts w:ascii="Times New Roman" w:hAnsi="Times New Roman" w:cs="Times New Roman"/>
          <w:sz w:val="24"/>
          <w:szCs w:val="24"/>
        </w:rPr>
      </w:pPr>
    </w:p>
    <w:p w14:paraId="4D8B74F0" w14:textId="77777777" w:rsidR="00AD7F55" w:rsidRDefault="00AD7F55" w:rsidP="00AD7F55">
      <w:pPr>
        <w:rPr>
          <w:rFonts w:ascii="Times New Roman" w:hAnsi="Times New Roman" w:cs="Times New Roman"/>
          <w:sz w:val="24"/>
          <w:szCs w:val="24"/>
        </w:rPr>
      </w:pPr>
    </w:p>
    <w:p w14:paraId="7A12080E" w14:textId="77777777" w:rsidR="00AD7F55" w:rsidRDefault="00AD7F55" w:rsidP="00AD7F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Godson of Walter Cook of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20CBFE5E" w14:textId="77777777" w:rsidR="00AD7F55" w:rsidRDefault="00AD7F55" w:rsidP="00AD7F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p.179)</w:t>
      </w:r>
    </w:p>
    <w:p w14:paraId="4CEA2A99" w14:textId="77777777" w:rsidR="00AD7F55" w:rsidRDefault="00AD7F55" w:rsidP="00AD7F55">
      <w:pPr>
        <w:rPr>
          <w:rFonts w:ascii="Times New Roman" w:hAnsi="Times New Roman" w:cs="Times New Roman"/>
          <w:sz w:val="24"/>
          <w:szCs w:val="24"/>
        </w:rPr>
      </w:pPr>
    </w:p>
    <w:p w14:paraId="4E71103D" w14:textId="77777777" w:rsidR="00AD7F55" w:rsidRDefault="00AD7F55" w:rsidP="00AD7F55">
      <w:pPr>
        <w:rPr>
          <w:rFonts w:ascii="Times New Roman" w:hAnsi="Times New Roman" w:cs="Times New Roman"/>
          <w:sz w:val="24"/>
          <w:szCs w:val="24"/>
        </w:rPr>
      </w:pPr>
    </w:p>
    <w:p w14:paraId="6288DA23" w14:textId="77777777" w:rsidR="00AD7F55" w:rsidRDefault="00AD7F55" w:rsidP="00AD7F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1410</w:t>
      </w:r>
      <w:r>
        <w:rPr>
          <w:rFonts w:ascii="Times New Roman" w:hAnsi="Times New Roman" w:cs="Times New Roman"/>
          <w:sz w:val="24"/>
          <w:szCs w:val="24"/>
        </w:rPr>
        <w:tab/>
        <w:t>Walter left him 40d in his Will.    (ibid.)</w:t>
      </w:r>
    </w:p>
    <w:p w14:paraId="372552B9" w14:textId="77777777" w:rsidR="00AD7F55" w:rsidRDefault="00AD7F55" w:rsidP="00AD7F55">
      <w:pPr>
        <w:rPr>
          <w:rFonts w:ascii="Times New Roman" w:hAnsi="Times New Roman" w:cs="Times New Roman"/>
          <w:sz w:val="24"/>
          <w:szCs w:val="24"/>
        </w:rPr>
      </w:pPr>
    </w:p>
    <w:p w14:paraId="2DE34D2A" w14:textId="77777777" w:rsidR="00AD7F55" w:rsidRDefault="00AD7F55" w:rsidP="00AD7F55">
      <w:pPr>
        <w:rPr>
          <w:rFonts w:ascii="Times New Roman" w:hAnsi="Times New Roman" w:cs="Times New Roman"/>
          <w:sz w:val="24"/>
          <w:szCs w:val="24"/>
        </w:rPr>
      </w:pPr>
    </w:p>
    <w:p w14:paraId="04140274" w14:textId="77777777" w:rsidR="00AD7F55" w:rsidRDefault="00AD7F55" w:rsidP="00AD7F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August 2021</w:t>
      </w:r>
    </w:p>
    <w:p w14:paraId="733EE800" w14:textId="4FD668B5" w:rsidR="00BA00AB" w:rsidRPr="00EB3209" w:rsidRDefault="00AD7F5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009716" w14:textId="77777777" w:rsidR="00AD7F55" w:rsidRDefault="00AD7F55" w:rsidP="009139A6">
      <w:r>
        <w:separator/>
      </w:r>
    </w:p>
  </w:endnote>
  <w:endnote w:type="continuationSeparator" w:id="0">
    <w:p w14:paraId="61F22099" w14:textId="77777777" w:rsidR="00AD7F55" w:rsidRDefault="00AD7F5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F950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1B572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5BEDA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574DAC" w14:textId="77777777" w:rsidR="00AD7F55" w:rsidRDefault="00AD7F55" w:rsidP="009139A6">
      <w:r>
        <w:separator/>
      </w:r>
    </w:p>
  </w:footnote>
  <w:footnote w:type="continuationSeparator" w:id="0">
    <w:p w14:paraId="668AD3B8" w14:textId="77777777" w:rsidR="00AD7F55" w:rsidRDefault="00AD7F5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6C945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7DA59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362A7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F55"/>
    <w:rsid w:val="000666E0"/>
    <w:rsid w:val="002510B7"/>
    <w:rsid w:val="005C130B"/>
    <w:rsid w:val="00826F5C"/>
    <w:rsid w:val="009139A6"/>
    <w:rsid w:val="009448BB"/>
    <w:rsid w:val="00A3176C"/>
    <w:rsid w:val="00AD7F55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44E030"/>
  <w15:chartTrackingRefBased/>
  <w15:docId w15:val="{3578D083-8DED-4A76-A587-F779EB320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7F55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5</TotalTime>
  <Pages>1</Pages>
  <Words>57</Words>
  <Characters>328</Characters>
  <Application>Microsoft Office Word</Application>
  <DocSecurity>0</DocSecurity>
  <Lines>2</Lines>
  <Paragraphs>1</Paragraphs>
  <ScaleCrop>false</ScaleCrop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2021-09-05T18:58:00Z</dcterms:created>
  <dcterms:modified xsi:type="dcterms:W3CDTF">2021-09-05T19:03:00Z</dcterms:modified>
</cp:coreProperties>
</file>