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BDD" w:rsidRDefault="00574BDD" w:rsidP="00574BDD">
      <w:pPr>
        <w:pStyle w:val="NoSpacing"/>
      </w:pPr>
      <w:r>
        <w:rPr>
          <w:u w:val="single"/>
        </w:rPr>
        <w:t>Emma BESTE</w:t>
      </w:r>
      <w:r>
        <w:t xml:space="preserve">       (fl.1412-3)</w:t>
      </w:r>
    </w:p>
    <w:p w:rsidR="00574BDD" w:rsidRDefault="00574BDD" w:rsidP="00574BDD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574BDD" w:rsidRDefault="00574BDD" w:rsidP="00574BDD">
      <w:pPr>
        <w:pStyle w:val="NoSpacing"/>
      </w:pPr>
    </w:p>
    <w:p w:rsidR="00574BDD" w:rsidRDefault="00574BDD" w:rsidP="00574BDD">
      <w:pPr>
        <w:pStyle w:val="NoSpacing"/>
      </w:pPr>
    </w:p>
    <w:p w:rsidR="00574BDD" w:rsidRDefault="00574BDD" w:rsidP="00574BDD">
      <w:pPr>
        <w:pStyle w:val="NoSpacing"/>
        <w:jc w:val="both"/>
      </w:pPr>
      <w:r>
        <w:t>= John.   (“The Red Parchment Book of Colchester” p.96)</w:t>
      </w:r>
    </w:p>
    <w:p w:rsidR="00574BDD" w:rsidRDefault="00574BDD" w:rsidP="00574BDD">
      <w:pPr>
        <w:pStyle w:val="NoSpacing"/>
      </w:pPr>
    </w:p>
    <w:p w:rsidR="00574BDD" w:rsidRDefault="00574BDD" w:rsidP="00574BDD">
      <w:pPr>
        <w:pStyle w:val="NoSpacing"/>
      </w:pPr>
    </w:p>
    <w:p w:rsidR="00574BDD" w:rsidRDefault="00574BDD" w:rsidP="00574BDD">
      <w:pPr>
        <w:pStyle w:val="NoSpacing"/>
      </w:pPr>
      <w:r>
        <w:t xml:space="preserve">         1412-3</w:t>
      </w:r>
      <w:r>
        <w:tab/>
        <w:t xml:space="preserve">She made her Will.    </w:t>
      </w:r>
      <w:proofErr w:type="gramStart"/>
      <w:r>
        <w:t>(ibid.)</w:t>
      </w:r>
      <w:proofErr w:type="gramEnd"/>
    </w:p>
    <w:p w:rsidR="00574BDD" w:rsidRDefault="00574BDD" w:rsidP="00574BDD">
      <w:pPr>
        <w:pStyle w:val="NoSpacing"/>
      </w:pPr>
    </w:p>
    <w:p w:rsidR="00574BDD" w:rsidRDefault="00574BDD" w:rsidP="00574BDD">
      <w:pPr>
        <w:pStyle w:val="NoSpacing"/>
      </w:pPr>
    </w:p>
    <w:p w:rsidR="00574BDD" w:rsidRDefault="00574BDD" w:rsidP="00574BDD">
      <w:pPr>
        <w:pStyle w:val="NoSpacing"/>
      </w:pPr>
      <w:r>
        <w:t>16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BDD" w:rsidRDefault="00574BDD" w:rsidP="00920DE3">
      <w:pPr>
        <w:spacing w:after="0" w:line="240" w:lineRule="auto"/>
      </w:pPr>
      <w:r>
        <w:separator/>
      </w:r>
    </w:p>
  </w:endnote>
  <w:endnote w:type="continuationSeparator" w:id="0">
    <w:p w:rsidR="00574BDD" w:rsidRDefault="00574B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BDD" w:rsidRDefault="00574BDD" w:rsidP="00920DE3">
      <w:pPr>
        <w:spacing w:after="0" w:line="240" w:lineRule="auto"/>
      </w:pPr>
      <w:r>
        <w:separator/>
      </w:r>
    </w:p>
  </w:footnote>
  <w:footnote w:type="continuationSeparator" w:id="0">
    <w:p w:rsidR="00574BDD" w:rsidRDefault="00574B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BDD"/>
    <w:rsid w:val="00120749"/>
    <w:rsid w:val="00574BD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2015-04-22T21:30:00Z</dcterms:created>
  <dcterms:modified xsi:type="dcterms:W3CDTF">2015-04-22T21:30:00Z</dcterms:modified>
</cp:coreProperties>
</file>