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6CAF1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BESTCOMBE</w:t>
      </w:r>
      <w:r>
        <w:rPr>
          <w:rFonts w:ascii="Times New Roman" w:hAnsi="Times New Roman" w:cs="Times New Roman"/>
          <w:sz w:val="24"/>
          <w:szCs w:val="24"/>
        </w:rPr>
        <w:t xml:space="preserve">       (fl.1473)</w:t>
      </w:r>
    </w:p>
    <w:p w14:paraId="0E847950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2EABFC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88A5AF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Feb.1473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to the indenture between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Halsewell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4D48FAD2" w14:textId="77777777" w:rsidR="00510D4D" w:rsidRDefault="00510D4D" w:rsidP="00510D4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Henry Frank(q.v.) and Margaret Sydenham(q.v.) confirming Margaret in her possession of certain lands in Somerset and</w:t>
      </w:r>
    </w:p>
    <w:p w14:paraId="03CB38BD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Dorset.   (P.R.O. ref. WARD 2/56/201/6)</w:t>
      </w:r>
    </w:p>
    <w:p w14:paraId="264C5419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4307B7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8BE001" w14:textId="77777777" w:rsidR="00510D4D" w:rsidRDefault="00510D4D" w:rsidP="00510D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2019</w:t>
      </w:r>
    </w:p>
    <w:p w14:paraId="732B3426" w14:textId="77777777" w:rsidR="006B2F86" w:rsidRPr="00E71FC3" w:rsidRDefault="00510D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E8F09" w14:textId="77777777" w:rsidR="00510D4D" w:rsidRDefault="00510D4D" w:rsidP="00E71FC3">
      <w:r>
        <w:separator/>
      </w:r>
    </w:p>
  </w:endnote>
  <w:endnote w:type="continuationSeparator" w:id="0">
    <w:p w14:paraId="72E80ADB" w14:textId="77777777" w:rsidR="00510D4D" w:rsidRDefault="00510D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AC5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C92DC" w14:textId="77777777" w:rsidR="00510D4D" w:rsidRDefault="00510D4D" w:rsidP="00E71FC3">
      <w:r>
        <w:separator/>
      </w:r>
    </w:p>
  </w:footnote>
  <w:footnote w:type="continuationSeparator" w:id="0">
    <w:p w14:paraId="03594EE9" w14:textId="77777777" w:rsidR="00510D4D" w:rsidRDefault="00510D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4D"/>
    <w:rsid w:val="001A7C09"/>
    <w:rsid w:val="00510D4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222CA"/>
  <w15:chartTrackingRefBased/>
  <w15:docId w15:val="{AEEA65CF-5207-470F-A74E-CDFE5D9A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10D4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2019-09-25T20:10:00Z</dcterms:created>
  <dcterms:modified xsi:type="dcterms:W3CDTF">2019-09-25T20:11:00Z</dcterms:modified>
</cp:coreProperties>
</file>