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FF7C8" w14:textId="77777777" w:rsidR="0081039B" w:rsidRDefault="0081039B" w:rsidP="008103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BEST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5B418FF7" w14:textId="77777777" w:rsidR="0081039B" w:rsidRDefault="0081039B" w:rsidP="008103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Smarden</w:t>
      </w:r>
      <w:proofErr w:type="spellEnd"/>
      <w:r>
        <w:rPr>
          <w:rFonts w:cs="Times New Roman"/>
          <w:szCs w:val="24"/>
        </w:rPr>
        <w:t>, Kent. Husbandman.</w:t>
      </w:r>
    </w:p>
    <w:p w14:paraId="7D3CEE8A" w14:textId="77777777" w:rsidR="0081039B" w:rsidRDefault="0081039B" w:rsidP="0081039B">
      <w:pPr>
        <w:pStyle w:val="NoSpacing"/>
        <w:rPr>
          <w:rFonts w:cs="Times New Roman"/>
          <w:szCs w:val="24"/>
        </w:rPr>
      </w:pPr>
    </w:p>
    <w:p w14:paraId="25980EFC" w14:textId="77777777" w:rsidR="0081039B" w:rsidRDefault="0081039B" w:rsidP="0081039B">
      <w:pPr>
        <w:pStyle w:val="NoSpacing"/>
        <w:rPr>
          <w:rFonts w:cs="Times New Roman"/>
          <w:szCs w:val="24"/>
        </w:rPr>
      </w:pPr>
    </w:p>
    <w:p w14:paraId="55838DEC" w14:textId="77777777" w:rsidR="0081039B" w:rsidRDefault="0081039B" w:rsidP="008103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Thomas Sharp(q.v.) brought a plaint of debt against him and four others.</w:t>
      </w:r>
    </w:p>
    <w:p w14:paraId="32E86F4D" w14:textId="77777777" w:rsidR="0081039B" w:rsidRDefault="0081039B" w:rsidP="008103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1A02AB46" w14:textId="77777777" w:rsidR="0081039B" w:rsidRDefault="0081039B" w:rsidP="0081039B">
      <w:pPr>
        <w:pStyle w:val="NoSpacing"/>
        <w:rPr>
          <w:rFonts w:cs="Times New Roman"/>
          <w:szCs w:val="24"/>
        </w:rPr>
      </w:pPr>
    </w:p>
    <w:p w14:paraId="73716F26" w14:textId="77777777" w:rsidR="0081039B" w:rsidRDefault="0081039B" w:rsidP="0081039B">
      <w:pPr>
        <w:pStyle w:val="NoSpacing"/>
        <w:rPr>
          <w:rFonts w:cs="Times New Roman"/>
          <w:szCs w:val="24"/>
        </w:rPr>
      </w:pPr>
    </w:p>
    <w:p w14:paraId="61C1F306" w14:textId="77777777" w:rsidR="0081039B" w:rsidRDefault="0081039B" w:rsidP="0081039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November 2024</w:t>
      </w:r>
    </w:p>
    <w:p w14:paraId="3D51518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9E227" w14:textId="77777777" w:rsidR="0081039B" w:rsidRDefault="0081039B" w:rsidP="009139A6">
      <w:r>
        <w:separator/>
      </w:r>
    </w:p>
  </w:endnote>
  <w:endnote w:type="continuationSeparator" w:id="0">
    <w:p w14:paraId="6D5A193B" w14:textId="77777777" w:rsidR="0081039B" w:rsidRDefault="008103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D4A9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DD26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76F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90E15" w14:textId="77777777" w:rsidR="0081039B" w:rsidRDefault="0081039B" w:rsidP="009139A6">
      <w:r>
        <w:separator/>
      </w:r>
    </w:p>
  </w:footnote>
  <w:footnote w:type="continuationSeparator" w:id="0">
    <w:p w14:paraId="6B05715E" w14:textId="77777777" w:rsidR="0081039B" w:rsidRDefault="008103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0999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C78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A10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39B"/>
    <w:rsid w:val="000666E0"/>
    <w:rsid w:val="002510B7"/>
    <w:rsid w:val="00270799"/>
    <w:rsid w:val="005C130B"/>
    <w:rsid w:val="0081039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B516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E7AA7"/>
  <w15:chartTrackingRefBased/>
  <w15:docId w15:val="{03B845DF-7F3E-49E7-A049-6399ACFD4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1039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2025-01-21T11:25:00Z</dcterms:created>
  <dcterms:modified xsi:type="dcterms:W3CDTF">2025-01-21T11:26:00Z</dcterms:modified>
</cp:coreProperties>
</file>